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AFE" w:rsidRDefault="00196AFE" w:rsidP="00A618EC">
      <w:r w:rsidRPr="00196AF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5A72C" wp14:editId="6DBB12A1">
                <wp:simplePos x="0" y="0"/>
                <wp:positionH relativeFrom="page">
                  <wp:posOffset>4037846</wp:posOffset>
                </wp:positionH>
                <wp:positionV relativeFrom="page">
                  <wp:posOffset>679010</wp:posOffset>
                </wp:positionV>
                <wp:extent cx="2743200" cy="6119495"/>
                <wp:effectExtent l="0" t="0" r="0" b="0"/>
                <wp:wrapThrough wrapText="bothSides">
                  <wp:wrapPolygon edited="0">
                    <wp:start x="300" y="0"/>
                    <wp:lineTo x="300" y="21517"/>
                    <wp:lineTo x="21150" y="21517"/>
                    <wp:lineTo x="21150" y="0"/>
                    <wp:lineTo x="300" y="0"/>
                  </wp:wrapPolygon>
                </wp:wrapThrough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11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4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317.95pt;margin-top:53.45pt;width:3in;height:481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Pr="00196AF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6ADEA" wp14:editId="2D0AB490">
                <wp:simplePos x="0" y="0"/>
                <wp:positionH relativeFrom="page">
                  <wp:posOffset>497205</wp:posOffset>
                </wp:positionH>
                <wp:positionV relativeFrom="page">
                  <wp:posOffset>676910</wp:posOffset>
                </wp:positionV>
                <wp:extent cx="2654935" cy="6119495"/>
                <wp:effectExtent l="0" t="0" r="0" b="0"/>
                <wp:wrapThrough wrapText="bothSides">
                  <wp:wrapPolygon edited="0">
                    <wp:start x="310" y="0"/>
                    <wp:lineTo x="310" y="21517"/>
                    <wp:lineTo x="21078" y="21517"/>
                    <wp:lineTo x="21078" y="0"/>
                    <wp:lineTo x="310" y="0"/>
                  </wp:wrapPolygon>
                </wp:wrapThrough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611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3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7" type="#_x0000_t202" style="position:absolute;margin-left:39.15pt;margin-top:53.3pt;width:209.05pt;height:481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" filled="f" stroked="f">
                <v:textbox style="mso-next-textbox:#Textfeld 11">
                  <w:txbxContent/>
                </v:textbox>
                <w10:wrap type="through" anchorx="page" anchory="page"/>
              </v:shape>
            </w:pict>
          </mc:Fallback>
        </mc:AlternateContent>
      </w:r>
    </w:p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902D8D" w:rsidP="00A618E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DC7E4" wp14:editId="21AA258F">
                <wp:simplePos x="0" y="0"/>
                <wp:positionH relativeFrom="page">
                  <wp:posOffset>4035425</wp:posOffset>
                </wp:positionH>
                <wp:positionV relativeFrom="page">
                  <wp:posOffset>1600200</wp:posOffset>
                </wp:positionV>
                <wp:extent cx="2680335" cy="0"/>
                <wp:effectExtent l="0" t="0" r="24765" b="190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033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4F81B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7.75pt,126pt" to="528.8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" strokecolor="#4f81bd" strokeweight=".5pt">
                <w10:wrap anchorx="page" anchory="page"/>
              </v:line>
            </w:pict>
          </mc:Fallback>
        </mc:AlternateContent>
      </w:r>
    </w:p>
    <w:p w:rsidR="00196AFE" w:rsidRDefault="00AB0D1B" w:rsidP="00A618EC">
      <w:r w:rsidRPr="00196AF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FAD7A" wp14:editId="325EE296">
                <wp:simplePos x="0" y="0"/>
                <wp:positionH relativeFrom="page">
                  <wp:posOffset>7595235</wp:posOffset>
                </wp:positionH>
                <wp:positionV relativeFrom="page">
                  <wp:posOffset>1715334</wp:posOffset>
                </wp:positionV>
                <wp:extent cx="2623704" cy="5079713"/>
                <wp:effectExtent l="0" t="0" r="18415" b="63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704" cy="5079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981" w:rsidRDefault="00D65FEC" w:rsidP="00E04182">
                            <w:pPr>
                              <w:pStyle w:val="Droid26B"/>
                            </w:pPr>
                            <w:r>
                              <w:rPr>
                                <w:b w:val="0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942C7B7" wp14:editId="01F485DC">
                                  <wp:extent cx="2623185" cy="1773225"/>
                                  <wp:effectExtent l="0" t="0" r="571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HH_Ulla-Hahn-Haus_2Spekowius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185" cy="177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4981" w:rsidRPr="00D65FEC" w:rsidRDefault="00D65FEC" w:rsidP="00D65FEC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65FEC">
                              <w:rPr>
                                <w:sz w:val="16"/>
                              </w:rPr>
                              <w:t xml:space="preserve">Foto: </w:t>
                            </w:r>
                            <w:proofErr w:type="spellStart"/>
                            <w:r w:rsidRPr="00D65FEC">
                              <w:rPr>
                                <w:sz w:val="16"/>
                              </w:rPr>
                              <w:t>Pixabay</w:t>
                            </w:r>
                            <w:proofErr w:type="spellEnd"/>
                          </w:p>
                          <w:p w:rsidR="00D65FEC" w:rsidRDefault="00D65FEC" w:rsidP="00E04182">
                            <w:pPr>
                              <w:pStyle w:val="Droid26B"/>
                            </w:pPr>
                          </w:p>
                          <w:p w:rsidR="00196AFE" w:rsidRPr="00D65FEC" w:rsidRDefault="00D65FEC" w:rsidP="00E04182">
                            <w:pPr>
                              <w:pStyle w:val="Droid26B"/>
                              <w:rPr>
                                <w:sz w:val="50"/>
                                <w:szCs w:val="50"/>
                              </w:rPr>
                            </w:pPr>
                            <w:r w:rsidRPr="00D65FEC">
                              <w:rPr>
                                <w:sz w:val="50"/>
                                <w:szCs w:val="50"/>
                              </w:rPr>
                              <w:t>Osterferien 2018</w:t>
                            </w:r>
                          </w:p>
                          <w:p w:rsidR="00196AFE" w:rsidRPr="00E04182" w:rsidRDefault="00D65FEC" w:rsidP="00E04182">
                            <w:pPr>
                              <w:pStyle w:val="Droid19"/>
                              <w:rPr>
                                <w:b w:val="0"/>
                                <w:color w:val="0098DB" w:themeColor="accent1"/>
                              </w:rPr>
                            </w:pPr>
                            <w:r>
                              <w:rPr>
                                <w:b w:val="0"/>
                                <w:color w:val="0098DB" w:themeColor="accent1"/>
                              </w:rPr>
                              <w:br/>
                              <w:t xml:space="preserve">Angebote im </w:t>
                            </w:r>
                            <w:r>
                              <w:rPr>
                                <w:b w:val="0"/>
                                <w:color w:val="0098DB" w:themeColor="accent1"/>
                              </w:rPr>
                              <w:br/>
                              <w:t>Ulla-Hahn-Haus</w:t>
                            </w:r>
                          </w:p>
                          <w:p w:rsidR="00196AFE" w:rsidRPr="006A4A54" w:rsidRDefault="00196AFE" w:rsidP="00196AF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598.05pt;margin-top:135.05pt;width:206.6pt;height:40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qksg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" filled="f" stroked="f">
                <v:textbox inset="0,0,0,0">
                  <w:txbxContent>
                    <w:p w:rsidR="006A4981" w:rsidRDefault="00D65FEC" w:rsidP="00E04182">
                      <w:pPr>
                        <w:pStyle w:val="Droid26B"/>
                      </w:pPr>
                      <w:r>
                        <w:rPr>
                          <w:b w:val="0"/>
                          <w:noProof/>
                          <w:lang w:eastAsia="de-DE"/>
                        </w:rPr>
                        <w:drawing>
                          <wp:inline distT="0" distB="0" distL="0" distR="0" wp14:anchorId="2942C7B7" wp14:editId="01F485DC">
                            <wp:extent cx="2623185" cy="1773225"/>
                            <wp:effectExtent l="0" t="0" r="571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HH_Ulla-Hahn-Haus_2Spekowius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185" cy="177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4981" w:rsidRPr="00D65FEC" w:rsidRDefault="00D65FEC" w:rsidP="00D65FEC">
                      <w:pPr>
                        <w:jc w:val="right"/>
                        <w:rPr>
                          <w:sz w:val="16"/>
                        </w:rPr>
                      </w:pPr>
                      <w:r w:rsidRPr="00D65FEC">
                        <w:rPr>
                          <w:sz w:val="16"/>
                        </w:rPr>
                        <w:t xml:space="preserve">Foto: </w:t>
                      </w:r>
                      <w:proofErr w:type="spellStart"/>
                      <w:r w:rsidRPr="00D65FEC">
                        <w:rPr>
                          <w:sz w:val="16"/>
                        </w:rPr>
                        <w:t>Pixabay</w:t>
                      </w:r>
                      <w:proofErr w:type="spellEnd"/>
                    </w:p>
                    <w:p w:rsidR="00D65FEC" w:rsidRDefault="00D65FEC" w:rsidP="00E04182">
                      <w:pPr>
                        <w:pStyle w:val="Droid26B"/>
                      </w:pPr>
                    </w:p>
                    <w:p w:rsidR="00196AFE" w:rsidRPr="00D65FEC" w:rsidRDefault="00D65FEC" w:rsidP="00E04182">
                      <w:pPr>
                        <w:pStyle w:val="Droid26B"/>
                        <w:rPr>
                          <w:sz w:val="50"/>
                          <w:szCs w:val="50"/>
                        </w:rPr>
                      </w:pPr>
                      <w:r w:rsidRPr="00D65FEC">
                        <w:rPr>
                          <w:sz w:val="50"/>
                          <w:szCs w:val="50"/>
                        </w:rPr>
                        <w:t>Osterferien 2018</w:t>
                      </w:r>
                    </w:p>
                    <w:p w:rsidR="00196AFE" w:rsidRPr="00E04182" w:rsidRDefault="00D65FEC" w:rsidP="00E04182">
                      <w:pPr>
                        <w:pStyle w:val="Droid19"/>
                        <w:rPr>
                          <w:b w:val="0"/>
                          <w:color w:val="0098DB" w:themeColor="accent1"/>
                        </w:rPr>
                      </w:pPr>
                      <w:r>
                        <w:rPr>
                          <w:b w:val="0"/>
                          <w:color w:val="0098DB" w:themeColor="accent1"/>
                        </w:rPr>
                        <w:br/>
                        <w:t xml:space="preserve">Angebote im </w:t>
                      </w:r>
                      <w:r>
                        <w:rPr>
                          <w:b w:val="0"/>
                          <w:color w:val="0098DB" w:themeColor="accent1"/>
                        </w:rPr>
                        <w:br/>
                        <w:t>Ulla-Hahn-Haus</w:t>
                      </w:r>
                    </w:p>
                    <w:p w:rsidR="00196AFE" w:rsidRPr="006A4A54" w:rsidRDefault="00196AFE" w:rsidP="00196AFE"/>
                  </w:txbxContent>
                </v:textbox>
                <w10:wrap anchorx="page" anchory="page"/>
              </v:shape>
            </w:pict>
          </mc:Fallback>
        </mc:AlternateContent>
      </w:r>
    </w:p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>
      <w:r w:rsidRPr="00196AFE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274FFB" wp14:editId="683458ED">
                <wp:simplePos x="0" y="0"/>
                <wp:positionH relativeFrom="page">
                  <wp:posOffset>7646670</wp:posOffset>
                </wp:positionH>
                <wp:positionV relativeFrom="page">
                  <wp:posOffset>692785</wp:posOffset>
                </wp:positionV>
                <wp:extent cx="2631440" cy="6172200"/>
                <wp:effectExtent l="0" t="0" r="1651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602.1pt;margin-top:54.55pt;width:207.2pt;height:48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" filled="f" stroked="f">
                <v:textbox style="mso-next-textbox:#Textfeld 10" inset="0,0,0,0">
                  <w:txbxContent/>
                </v:textbox>
                <w10:wrap anchorx="page" anchory="page"/>
              </v:shape>
            </w:pict>
          </mc:Fallback>
        </mc:AlternateContent>
      </w:r>
      <w:r w:rsidRPr="00196AF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468F8" wp14:editId="4A7BC903">
                <wp:simplePos x="0" y="0"/>
                <wp:positionH relativeFrom="page">
                  <wp:posOffset>4065006</wp:posOffset>
                </wp:positionH>
                <wp:positionV relativeFrom="page">
                  <wp:posOffset>697117</wp:posOffset>
                </wp:positionV>
                <wp:extent cx="2649855" cy="6172200"/>
                <wp:effectExtent l="0" t="0" r="1714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320.1pt;margin-top:54.9pt;width:208.65pt;height:48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" filled="f" stroked="f">
                <v:textbox style="mso-next-textbox:#Textfeld 7" inset="0,0,0,0">
                  <w:txbxContent/>
                </v:textbox>
                <w10:wrap anchorx="page" anchory="page"/>
              </v:shape>
            </w:pict>
          </mc:Fallback>
        </mc:AlternateContent>
      </w:r>
      <w:r w:rsidRPr="00196AF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DB468B" wp14:editId="3C2DFCCA">
                <wp:simplePos x="0" y="0"/>
                <wp:positionH relativeFrom="page">
                  <wp:posOffset>461727</wp:posOffset>
                </wp:positionH>
                <wp:positionV relativeFrom="page">
                  <wp:posOffset>697117</wp:posOffset>
                </wp:positionV>
                <wp:extent cx="2680335" cy="6172200"/>
                <wp:effectExtent l="0" t="0" r="5715" b="0"/>
                <wp:wrapTight wrapText="bothSides">
                  <wp:wrapPolygon edited="0">
                    <wp:start x="0" y="0"/>
                    <wp:lineTo x="0" y="21533"/>
                    <wp:lineTo x="21493" y="21533"/>
                    <wp:lineTo x="21493" y="0"/>
                    <wp:lineTo x="0" y="0"/>
                  </wp:wrapPolygon>
                </wp:wrapTight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:rsidR="00D65FEC" w:rsidRPr="004249B8" w:rsidRDefault="00D65FEC" w:rsidP="00D65FEC">
                            <w:pPr>
                              <w:pStyle w:val="Droid19B"/>
                            </w:pPr>
                            <w:r>
                              <w:t>Osterferienangebote</w:t>
                            </w:r>
                          </w:p>
                          <w:p w:rsidR="00D65FEC" w:rsidRPr="00E04182" w:rsidRDefault="00D65FEC" w:rsidP="00D65FEC">
                            <w:pPr>
                              <w:rPr>
                                <w:color w:val="0098DB" w:themeColor="accent1"/>
                              </w:rPr>
                            </w:pPr>
                            <w:r>
                              <w:rPr>
                                <w:rFonts w:cs="DroidSans-Bold"/>
                                <w:color w:val="0098DB"/>
                                <w:sz w:val="28"/>
                                <w:szCs w:val="28"/>
                              </w:rPr>
                              <w:t>im Ulla-Hahn-Haus</w:t>
                            </w:r>
                          </w:p>
                          <w:p w:rsidR="00D65FEC" w:rsidRPr="006A4A54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D65FEC" w:rsidRDefault="00D65FEC" w:rsidP="00D65FEC">
                            <w:pPr>
                              <w:pStyle w:val="Droid13B"/>
                            </w:pPr>
                            <w:r w:rsidRPr="00CF1D1D">
                              <w:t>Kulturrucksack</w:t>
                            </w:r>
                            <w:r>
                              <w:t xml:space="preserve"> NRW</w:t>
                            </w:r>
                          </w:p>
                          <w:p w:rsidR="00D65FEC" w:rsidRDefault="00D65FEC" w:rsidP="00D65FEC">
                            <w:pPr>
                              <w:pStyle w:val="Droid13B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f</w:t>
                            </w:r>
                            <w:r w:rsidRPr="00780E69">
                              <w:rPr>
                                <w:b w:val="0"/>
                              </w:rPr>
                              <w:t>ür 10- bis 14-Jährige</w:t>
                            </w:r>
                          </w:p>
                          <w:p w:rsidR="00D65FEC" w:rsidRPr="00780E69" w:rsidRDefault="00D65FEC" w:rsidP="00D65FEC">
                            <w:pPr>
                              <w:pStyle w:val="Droid13B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:rsidR="00D65FEC" w:rsidRDefault="00D65FEC" w:rsidP="00D65FE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Text-</w:t>
                            </w:r>
                            <w:r w:rsidRPr="00B138C2">
                              <w:rPr>
                                <w:b/>
                              </w:rPr>
                              <w:t>Adventures</w:t>
                            </w:r>
                          </w:p>
                          <w:p w:rsidR="00D65FEC" w:rsidRDefault="00D65FEC" w:rsidP="00D65FEC">
                            <w:r>
                              <w:t>26. bis 29. März, 10 bis 13 Uhr</w:t>
                            </w:r>
                          </w:p>
                          <w:p w:rsidR="00D65FEC" w:rsidRDefault="00D65FEC" w:rsidP="00D65FEC"/>
                          <w:p w:rsidR="00D65FEC" w:rsidRDefault="00D65FEC" w:rsidP="00D65FEC">
                            <w:r w:rsidRPr="00801DEB">
                              <w:t xml:space="preserve">Für Gamer, die gerne </w:t>
                            </w:r>
                            <w:r w:rsidRPr="00B138C2">
                              <w:t>schreiben</w:t>
                            </w:r>
                            <w:r w:rsidRPr="00801DEB">
                              <w:t>, und Leser</w:t>
                            </w:r>
                            <w:r w:rsidRPr="00B138C2">
                              <w:t xml:space="preserve">, die gerne am Computer spielen, </w:t>
                            </w:r>
                            <w:proofErr w:type="gramStart"/>
                            <w:r w:rsidRPr="00B138C2">
                              <w:t>sind</w:t>
                            </w:r>
                            <w:proofErr w:type="gramEnd"/>
                            <w:r w:rsidRPr="00B138C2">
                              <w:t xml:space="preserve"> Text-Adventures genau das Richtige!</w:t>
                            </w:r>
                            <w:r w:rsidRPr="00801DEB">
                              <w:t xml:space="preserve"> </w:t>
                            </w:r>
                            <w:r w:rsidRPr="00B138C2">
                              <w:t xml:space="preserve">Im Workshop könnt Ihr eigene </w:t>
                            </w:r>
                            <w:r w:rsidRPr="00801DEB">
                              <w:t>i</w:t>
                            </w:r>
                            <w:r w:rsidRPr="00B138C2">
                              <w:t>nteraktive Geschichten erfinden und diese mit einer App aufs Tablet bringen. Ob Science Fiction, Superheldenabenteuer oder Krimi – alle Genres sind möglich!</w:t>
                            </w:r>
                            <w:r w:rsidRPr="00801DEB">
                              <w:t xml:space="preserve"> </w:t>
                            </w:r>
                            <w:r>
                              <w:t xml:space="preserve">Dabei entwickelt Ihr unterschiedliche Spiel- und Geschichtenverläufe und veröffentlicht am Ende Eure Spiele im Netz! Medien-pädagoge Heiko Wolf begleitet Euch bei der Erstellung </w:t>
                            </w:r>
                            <w:proofErr w:type="gramStart"/>
                            <w:r>
                              <w:t>Eurer</w:t>
                            </w:r>
                            <w:proofErr w:type="gramEnd"/>
                            <w:r>
                              <w:t xml:space="preserve"> Text-Adventures.</w:t>
                            </w:r>
                          </w:p>
                          <w:p w:rsidR="00D65FEC" w:rsidRDefault="00D65FEC" w:rsidP="00D65FEC"/>
                          <w:p w:rsidR="00D65FEC" w:rsidRDefault="00D65FEC" w:rsidP="00D65FE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B04FD01" wp14:editId="396AF724">
                                  <wp:extent cx="2680335" cy="1786249"/>
                                  <wp:effectExtent l="0" t="0" r="5715" b="508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lturrucksack_nrw_dortmund_2014_foto_ulrike_halene_dortmund_034_465_300dpi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911" cy="1794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5FEC" w:rsidRPr="00D65FEC" w:rsidRDefault="00D65FEC" w:rsidP="009F569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Pr="00D65FEC">
                              <w:rPr>
                                <w:sz w:val="16"/>
                                <w:szCs w:val="16"/>
                              </w:rPr>
                              <w:t xml:space="preserve">ulturrucksack </w:t>
                            </w:r>
                            <w:r w:rsidR="009F5691">
                              <w:rPr>
                                <w:sz w:val="16"/>
                                <w:szCs w:val="16"/>
                              </w:rPr>
                              <w:t xml:space="preserve">NRW Dortmund, </w:t>
                            </w:r>
                            <w:r w:rsidRPr="00D65FEC">
                              <w:rPr>
                                <w:sz w:val="16"/>
                                <w:szCs w:val="16"/>
                              </w:rPr>
                              <w:t xml:space="preserve">Foto: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Ulrike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Halene</w:t>
                            </w:r>
                            <w:proofErr w:type="spellEnd"/>
                          </w:p>
                          <w:p w:rsidR="00D65FEC" w:rsidRDefault="00D65FEC" w:rsidP="00E04182">
                            <w:pPr>
                              <w:pStyle w:val="Droid13B"/>
                            </w:pPr>
                          </w:p>
                          <w:p w:rsidR="009F5691" w:rsidRDefault="009F5691" w:rsidP="009F5691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L</w:t>
                            </w:r>
                            <w:r w:rsidRPr="0034348D">
                              <w:rPr>
                                <w:b/>
                              </w:rPr>
                              <w:t>iterAction</w:t>
                            </w:r>
                            <w:proofErr w:type="spellEnd"/>
                            <w:r w:rsidRPr="0034348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4348D">
                              <w:rPr>
                                <w:b/>
                              </w:rPr>
                              <w:t>Bound</w:t>
                            </w:r>
                            <w:proofErr w:type="spellEnd"/>
                          </w:p>
                          <w:p w:rsidR="009F5691" w:rsidRDefault="009F5691" w:rsidP="009F5691">
                            <w:r>
                              <w:t>26. bis 29. März</w:t>
                            </w:r>
                            <w:r w:rsidRPr="00780E69">
                              <w:t xml:space="preserve">, 15 bis 18 Uhr </w:t>
                            </w:r>
                            <w:r>
                              <w:br/>
                            </w:r>
                          </w:p>
                          <w:p w:rsidR="009F5691" w:rsidRDefault="009F5691" w:rsidP="009F5691">
                            <w:r w:rsidRPr="00621A72">
                              <w:t>Mit der App Action</w:t>
                            </w:r>
                            <w:r>
                              <w:t>-</w:t>
                            </w:r>
                            <w:proofErr w:type="spellStart"/>
                            <w:r w:rsidRPr="00621A72">
                              <w:t>Bound</w:t>
                            </w:r>
                            <w:proofErr w:type="spellEnd"/>
                            <w:r w:rsidRPr="00621A72">
                              <w:t xml:space="preserve"> lassen sich </w:t>
                            </w:r>
                            <w:r w:rsidRPr="00C2082F">
                              <w:t xml:space="preserve">spannende Schatzsuchen und </w:t>
                            </w:r>
                            <w:r w:rsidRPr="00621A72">
                              <w:t>Rallyes mit dem Tablet gestalten.</w:t>
                            </w:r>
                            <w:r>
                              <w:t xml:space="preserve"> </w:t>
                            </w:r>
                            <w:r w:rsidRPr="00621A72">
                              <w:t>D</w:t>
                            </w:r>
                            <w:r w:rsidRPr="00C2082F">
                              <w:t xml:space="preserve">ie multimedialen Erlebnistouren </w:t>
                            </w:r>
                            <w:r w:rsidRPr="00621A72">
                              <w:t xml:space="preserve">bestehen aus Suchaufgaben mit </w:t>
                            </w:r>
                            <w:r w:rsidRPr="00C2082F">
                              <w:t>GPS-Locations, QR-Codes</w:t>
                            </w:r>
                            <w:r w:rsidRPr="00621A72">
                              <w:t>, Quiz</w:t>
                            </w:r>
                            <w:r w:rsidRPr="00C2082F">
                              <w:t xml:space="preserve"> und Mini-Games. </w:t>
                            </w:r>
                            <w:r w:rsidRPr="00621A72">
                              <w:t>Bei</w:t>
                            </w:r>
                            <w:r>
                              <w:t xml:space="preserve"> unserem </w:t>
                            </w:r>
                            <w:proofErr w:type="spellStart"/>
                            <w:r>
                              <w:t>LiterAction-</w:t>
                            </w:r>
                            <w:r w:rsidRPr="00621A72">
                              <w:t>Bound</w:t>
                            </w:r>
                            <w:proofErr w:type="spellEnd"/>
                            <w:r w:rsidRPr="00621A72">
                              <w:t xml:space="preserve"> dreht sich alles um die Welt der Bücher. </w:t>
                            </w:r>
                            <w:r>
                              <w:br/>
                              <w:t>Eure Lieblingsstorys werden so zur interaktiven Erlebnistour durch die Stadt!</w:t>
                            </w:r>
                          </w:p>
                          <w:p w:rsidR="009F5691" w:rsidRPr="00E2266E" w:rsidRDefault="009F5691" w:rsidP="009F5691">
                            <w:pPr>
                              <w:spacing w:before="240" w:after="100" w:afterAutospacing="1"/>
                              <w:jc w:val="right"/>
                              <w:outlineLvl w:val="1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97E995" wp14:editId="79E8DA3C">
                                  <wp:extent cx="2655147" cy="1991361"/>
                                  <wp:effectExtent l="0" t="0" r="0" b="889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lturrucksack_nrw_dormagen___foto_alexandra_banowski_009_532_300dpi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8570" cy="1993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field-content"/>
                                <w:sz w:val="16"/>
                                <w:szCs w:val="16"/>
                              </w:rPr>
                              <w:t>Kulturrucksack NRW Dormagen</w:t>
                            </w:r>
                            <w:r>
                              <w:rPr>
                                <w:rStyle w:val="field-content"/>
                                <w:sz w:val="16"/>
                                <w:szCs w:val="16"/>
                              </w:rPr>
                              <w:br/>
                            </w:r>
                            <w:r w:rsidRPr="009F5691">
                              <w:rPr>
                                <w:rStyle w:val="field-content"/>
                                <w:sz w:val="16"/>
                                <w:szCs w:val="16"/>
                              </w:rPr>
                              <w:t xml:space="preserve">Foto: Alexandra </w:t>
                            </w:r>
                            <w:proofErr w:type="spellStart"/>
                            <w:r w:rsidRPr="009F5691">
                              <w:rPr>
                                <w:rStyle w:val="field-content"/>
                                <w:sz w:val="16"/>
                                <w:szCs w:val="16"/>
                              </w:rPr>
                              <w:t>Banowski</w:t>
                            </w:r>
                            <w:proofErr w:type="spellEnd"/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  <w:r w:rsidRPr="006A4A54">
                              <w:rPr>
                                <w:rFonts w:cs="DroidSans-Bold"/>
                              </w:rPr>
                              <w:t xml:space="preserve"> </w:t>
                            </w: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</w:p>
                          <w:p w:rsidR="009F5691" w:rsidRDefault="009F5691" w:rsidP="009F5691">
                            <w:pPr>
                              <w:rPr>
                                <w:b/>
                              </w:rPr>
                            </w:pPr>
                            <w:r w:rsidRPr="0040489C">
                              <w:rPr>
                                <w:b/>
                              </w:rPr>
                              <w:t>Krimi-Dinner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r>
                              <w:rPr>
                                <w:b/>
                              </w:rPr>
                              <w:br/>
                            </w:r>
                            <w:bookmarkEnd w:id="0"/>
                            <w:r>
                              <w:rPr>
                                <w:b/>
                              </w:rPr>
                              <w:t>„Ferien mit Nervenkitzel“</w:t>
                            </w:r>
                          </w:p>
                          <w:p w:rsidR="009F5691" w:rsidRDefault="009F5691" w:rsidP="009F5691">
                            <w:r>
                              <w:t>28</w:t>
                            </w:r>
                            <w:r w:rsidRPr="00780E69">
                              <w:t>. April, 18</w:t>
                            </w:r>
                            <w:r>
                              <w:t>.30</w:t>
                            </w:r>
                            <w:r w:rsidRPr="00780E69">
                              <w:t xml:space="preserve"> bis 20</w:t>
                            </w:r>
                            <w:r>
                              <w:t>.30</w:t>
                            </w:r>
                            <w:r w:rsidRPr="00780E69">
                              <w:t xml:space="preserve"> Uhr</w:t>
                            </w:r>
                          </w:p>
                          <w:p w:rsidR="009F5691" w:rsidRPr="00780E69" w:rsidRDefault="009F5691" w:rsidP="009F5691"/>
                          <w:p w:rsidR="009F5691" w:rsidRDefault="009F5691" w:rsidP="009F56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 w:rsidRPr="00684327">
                              <w:t>Endlich Osterferien! Wie immer bie</w:t>
                            </w:r>
                            <w:r>
                              <w:t>tet das Monheimer Reisebüro "</w:t>
                            </w:r>
                            <w:proofErr w:type="spellStart"/>
                            <w:r>
                              <w:t>Op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</w:t>
                            </w:r>
                            <w:r w:rsidRPr="00684327">
                              <w:t>öck</w:t>
                            </w:r>
                            <w:proofErr w:type="spellEnd"/>
                            <w:r w:rsidRPr="00684327">
                              <w:t>"</w:t>
                            </w:r>
                            <w:r>
                              <w:t xml:space="preserve"> </w:t>
                            </w:r>
                            <w:r w:rsidRPr="00684327">
                              <w:t>Jugendreisen an. Der Krimi ist eingepackt, das Flugzeug startklar, Sonne, Spaß und Strand erwarten die Jugendlichen. Doch dann  wird die Reise selbst zum Kriminalroman und die Reisegruppe muss ermitteln!</w:t>
                            </w:r>
                          </w:p>
                          <w:p w:rsidR="009F5691" w:rsidRDefault="009F5691" w:rsidP="009F56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Style w:val="4n-j"/>
                              </w:rPr>
                            </w:pPr>
                          </w:p>
                          <w:p w:rsidR="009F5691" w:rsidRPr="00684327" w:rsidRDefault="009F5691" w:rsidP="009F56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Style w:val="4n-j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551E68" wp14:editId="547C4E93">
                                  <wp:extent cx="2631440" cy="1746070"/>
                                  <wp:effectExtent l="0" t="0" r="0" b="6985"/>
                                  <wp:docPr id="12" name="Grafik 12" descr="Flugzeug, Reise, Wandern, Wunder, Erkun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ugzeug, Reise, Wandern, Wunder, Erkun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440" cy="174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4327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9F5691" w:rsidRPr="007A7D48" w:rsidRDefault="009F5691" w:rsidP="007A7D4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7A7D48">
                              <w:rPr>
                                <w:sz w:val="16"/>
                                <w:szCs w:val="16"/>
                              </w:rPr>
                              <w:t xml:space="preserve">Foto: </w:t>
                            </w:r>
                            <w:proofErr w:type="spellStart"/>
                            <w:r w:rsidRPr="007A7D48">
                              <w:rPr>
                                <w:sz w:val="16"/>
                                <w:szCs w:val="16"/>
                              </w:rPr>
                              <w:t>Pixabay</w:t>
                            </w:r>
                            <w:proofErr w:type="spellEnd"/>
                          </w:p>
                          <w:p w:rsidR="009F5691" w:rsidRDefault="009F5691" w:rsidP="009F56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Style w:val="4n-j"/>
                                <w:color w:val="FF0000"/>
                              </w:rPr>
                            </w:pPr>
                          </w:p>
                          <w:p w:rsidR="009F5691" w:rsidRPr="00FE4D67" w:rsidRDefault="009F5691" w:rsidP="009F56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Style w:val="4n-j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FDF5297" wp14:editId="757047FD">
                                  <wp:extent cx="2269067" cy="1165094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kulturrucksack_300dpi_2_1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990" cy="116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691" w:rsidRPr="00676237" w:rsidRDefault="009F5691" w:rsidP="009F56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F5691" w:rsidRDefault="009F5691" w:rsidP="009F5691">
                            <w:pPr>
                              <w:pStyle w:val="Droid13B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EE32BD0" wp14:editId="4C14B9E8">
                                  <wp:extent cx="2472055" cy="506730"/>
                                  <wp:effectExtent l="0" t="0" r="4445" b="762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K_Kultur_und_Wissenschaft_Farbig_CMYK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2055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691" w:rsidRDefault="009F5691" w:rsidP="009F5691">
                            <w:pPr>
                              <w:pStyle w:val="Droid13B"/>
                            </w:pPr>
                          </w:p>
                          <w:p w:rsidR="00D65FEC" w:rsidRDefault="00D65FEC" w:rsidP="00D65FEC">
                            <w:pPr>
                              <w:pStyle w:val="Droid13B"/>
                            </w:pPr>
                            <w:r>
                              <w:t>Leseschaukel</w:t>
                            </w:r>
                          </w:p>
                          <w:p w:rsidR="00D65FEC" w:rsidRPr="000B6978" w:rsidRDefault="00D65FEC" w:rsidP="00D65FEC">
                            <w:pPr>
                              <w:pStyle w:val="Droid13B"/>
                              <w:rPr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</w:rPr>
                              <w:t>f</w:t>
                            </w:r>
                            <w:r w:rsidRPr="000B6978">
                              <w:rPr>
                                <w:b w:val="0"/>
                                <w:sz w:val="22"/>
                              </w:rPr>
                              <w:t>ür Kinder ab 4 Jahre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>n</w:t>
                            </w:r>
                          </w:p>
                          <w:p w:rsidR="00D65FEC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  <w:bCs/>
                              </w:rPr>
                            </w:pPr>
                            <w:r>
                              <w:rPr>
                                <w:rFonts w:cs="DroidSans-Bold"/>
                                <w:bCs/>
                              </w:rPr>
                              <w:t>26. bis 29. März</w:t>
                            </w:r>
                          </w:p>
                          <w:p w:rsidR="00D65FEC" w:rsidRPr="000B6978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  <w:bCs/>
                              </w:rPr>
                            </w:pPr>
                          </w:p>
                          <w:p w:rsidR="00D65FEC" w:rsidRDefault="00D65FEC" w:rsidP="00D65FEC">
                            <w:r w:rsidRPr="00F7009D">
                              <w:t>Lesepat</w:t>
                            </w:r>
                            <w:r>
                              <w:t>innen und -pate</w:t>
                            </w:r>
                            <w:r w:rsidRPr="00F7009D">
                              <w:t xml:space="preserve">n </w:t>
                            </w:r>
                            <w:r>
                              <w:t>sind mit spannenden Geschichten</w:t>
                            </w:r>
                            <w:r w:rsidRPr="00F7009D">
                              <w:t xml:space="preserve"> in der ersten Ferienwoche </w:t>
                            </w:r>
                            <w:r>
                              <w:t>auf Monheimer Spiel-plätzen unterwegs</w:t>
                            </w:r>
                            <w:r w:rsidRPr="00F7009D">
                              <w:t>. Im Gepäck haben sie jede Menge Bücher</w:t>
                            </w:r>
                            <w:r>
                              <w:t xml:space="preserve">, </w:t>
                            </w:r>
                            <w:r w:rsidRPr="00F7009D">
                              <w:t xml:space="preserve">Spiele und Kreativaktionen. </w:t>
                            </w:r>
                            <w:r>
                              <w:t>Bei der Leseschaukel erwartet d</w:t>
                            </w:r>
                            <w:r w:rsidRPr="00F7009D">
                              <w:t xml:space="preserve">ie Kinder ein spannendes Vorleseprogramm zum Mitmachen, bei dem </w:t>
                            </w:r>
                            <w:r>
                              <w:t>alle spontan hinzukommen können</w:t>
                            </w:r>
                            <w:r w:rsidRPr="00F7009D">
                              <w:t xml:space="preserve">. </w:t>
                            </w:r>
                          </w:p>
                          <w:p w:rsidR="00D65FEC" w:rsidRDefault="00D65FEC" w:rsidP="00D65FEC"/>
                          <w:p w:rsidR="00D65FEC" w:rsidRDefault="00D65FEC" w:rsidP="00D65FEC">
                            <w:r>
                              <w:t xml:space="preserve">Auf dem </w:t>
                            </w:r>
                            <w:r w:rsidRPr="00720D36">
                              <w:rPr>
                                <w:b/>
                              </w:rPr>
                              <w:t>Abenteuerspielplatz</w:t>
                            </w:r>
                            <w:r>
                              <w:t xml:space="preserve"> werden von </w:t>
                            </w:r>
                            <w:r w:rsidRPr="00720D36">
                              <w:rPr>
                                <w:b/>
                              </w:rPr>
                              <w:t>15 bis 17 Uhr</w:t>
                            </w:r>
                            <w:r>
                              <w:t xml:space="preserve"> Geschichten vorgelesen – je nach Wetter </w:t>
                            </w:r>
                            <w:r w:rsidRPr="00F7009D">
                              <w:t>im Garten oder im Bauwagen. Die „Baustelle“ ist selbstverständlich auch geöffnet.</w:t>
                            </w:r>
                            <w:r>
                              <w:t xml:space="preserve"> Die Aktion findet in Kooperation mit dem Abenteuerspielplatz statt.</w:t>
                            </w:r>
                          </w:p>
                          <w:p w:rsidR="00D65FEC" w:rsidRDefault="00D65FEC" w:rsidP="00D65FEC">
                            <w:pPr>
                              <w:rPr>
                                <w:rFonts w:cs="DroidSans-Bold"/>
                                <w:b/>
                                <w:bCs/>
                                <w:noProof/>
                                <w:lang w:eastAsia="de-DE"/>
                              </w:rPr>
                            </w:pPr>
                          </w:p>
                          <w:p w:rsidR="00D65FEC" w:rsidRDefault="00D65FEC" w:rsidP="00FB64CD">
                            <w:pPr>
                              <w:jc w:val="center"/>
                            </w:pPr>
                            <w:r>
                              <w:rPr>
                                <w:rFonts w:cs="DroidSans-Bold"/>
                                <w:b/>
                                <w:bCs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891359B" wp14:editId="65C2365A">
                                  <wp:extent cx="2469933" cy="1852449"/>
                                  <wp:effectExtent l="0" t="0" r="6985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0816_160159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769" b="30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385" cy="1857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5FEC" w:rsidRPr="00FB64CD" w:rsidRDefault="00D65FEC" w:rsidP="00FB64CD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B64CD">
                              <w:rPr>
                                <w:sz w:val="16"/>
                                <w:szCs w:val="16"/>
                              </w:rPr>
                              <w:t>Foto: Julia Gerhard</w:t>
                            </w:r>
                          </w:p>
                          <w:p w:rsidR="00196AFE" w:rsidRDefault="00E04182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DroidSans-Bold"/>
                              </w:rPr>
                            </w:pPr>
                            <w:r w:rsidRPr="006A4A54">
                              <w:rPr>
                                <w:rFonts w:cs="DroidSans-Bold"/>
                              </w:rPr>
                              <w:t xml:space="preserve"> </w:t>
                            </w: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  <w:r w:rsidRPr="004249B8">
                              <w:rPr>
                                <w:rFonts w:cs="DroidSans-Bold"/>
                                <w:b/>
                                <w:bCs/>
                                <w:color w:val="0098DB"/>
                              </w:rPr>
                              <w:t>Impressum</w:t>
                            </w:r>
                            <w:r w:rsidRPr="006A4A54">
                              <w:rPr>
                                <w:rFonts w:cs="DroidSans-Bold"/>
                                <w:b/>
                                <w:bCs/>
                              </w:rPr>
                              <w:tab/>
                            </w:r>
                            <w:r w:rsidRPr="006A4A54">
                              <w:rPr>
                                <w:rFonts w:cs="DroidSans-Bold"/>
                                <w:b/>
                                <w:bCs/>
                              </w:rPr>
                              <w:tab/>
                            </w:r>
                            <w:r w:rsidR="00D65FEC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>Bildung und Kultur</w:t>
                            </w:r>
                          </w:p>
                          <w:p w:rsidR="00196AFE" w:rsidRPr="006A4A54" w:rsidRDefault="00D65FEC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74" w:firstLine="850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>Ulla-Hahn-Haus</w:t>
                            </w: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  <w:r w:rsidRPr="006A4A54">
                              <w:rPr>
                                <w:rFonts w:cs="DroidSans-Bold"/>
                                <w:b/>
                                <w:bCs/>
                                <w:sz w:val="16"/>
                                <w:szCs w:val="16"/>
                              </w:rPr>
                              <w:t>Herausgeber</w:t>
                            </w:r>
                            <w:r w:rsidR="00D65FEC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65FEC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ab/>
                            </w:r>
                            <w:r w:rsidR="00D65FEC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ab/>
                              <w:t xml:space="preserve">Neustraße </w:t>
                            </w:r>
                            <w:r w:rsidRPr="006A4A54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>2 - 4</w:t>
                            </w:r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  <w:r w:rsidRPr="006A4A54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>Stadt Monheim am Rhein</w:t>
                            </w:r>
                            <w:r w:rsidRPr="006A4A54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ab/>
                              <w:t>40789 Monheim am Rhein</w:t>
                            </w:r>
                          </w:p>
                          <w:p w:rsidR="00196AFE" w:rsidRPr="00902D8D" w:rsidRDefault="00196AFE" w:rsidP="00196AFE">
                            <w:pPr>
                              <w:ind w:left="-142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  <w:r w:rsidRPr="00902D8D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>- Der B</w:t>
                            </w:r>
                            <w:r w:rsidR="0098271B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>ü</w:t>
                            </w:r>
                            <w:r w:rsidRPr="00902D8D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>rgermeister –</w:t>
                            </w:r>
                            <w:r w:rsidRPr="00902D8D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ab/>
                            </w:r>
                            <w:r w:rsidRPr="00902D8D">
                              <w:rPr>
                                <w:rFonts w:cs="DroidSans-Bold"/>
                                <w:sz w:val="16"/>
                                <w:szCs w:val="16"/>
                              </w:rPr>
                              <w:tab/>
                            </w:r>
                            <w:hyperlink r:id="rId17" w:history="1">
                              <w:r w:rsidRPr="00902D8D">
                                <w:rPr>
                                  <w:rStyle w:val="Hyperlink"/>
                                  <w:rFonts w:cs="DroidSans-Bold"/>
                                  <w:sz w:val="16"/>
                                  <w:szCs w:val="16"/>
                                  <w:u w:val="none"/>
                                </w:rPr>
                                <w:t>www.monheim.de</w:t>
                              </w:r>
                            </w:hyperlink>
                          </w:p>
                          <w:p w:rsidR="00196AFE" w:rsidRPr="006A4A54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</w:p>
                          <w:p w:rsidR="00196AFE" w:rsidRDefault="00196AFE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</w:p>
                          <w:p w:rsidR="00E04182" w:rsidRDefault="00E04182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</w:p>
                          <w:p w:rsidR="00E04182" w:rsidRPr="006A4A54" w:rsidRDefault="00E04182" w:rsidP="00196A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</w:p>
                          <w:p w:rsidR="00D65FEC" w:rsidRPr="00DA0007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b/>
                                <w:bCs/>
                                <w:color w:val="0098DB"/>
                              </w:rPr>
                            </w:pPr>
                            <w:r w:rsidRPr="00DA0007">
                              <w:rPr>
                                <w:rFonts w:cs="DroidSans-Bold"/>
                                <w:b/>
                                <w:bCs/>
                                <w:color w:val="0098DB"/>
                              </w:rPr>
                              <w:t>Anmeldunge</w:t>
                            </w:r>
                            <w:r>
                              <w:rPr>
                                <w:rFonts w:cs="DroidSans-Bold"/>
                                <w:b/>
                                <w:bCs/>
                                <w:color w:val="0098DB"/>
                              </w:rPr>
                              <w:t>n und Infos für alle Angebote des U</w:t>
                            </w:r>
                            <w:r w:rsidRPr="00DA0007">
                              <w:rPr>
                                <w:rFonts w:cs="DroidSans-Bold"/>
                                <w:b/>
                                <w:bCs/>
                                <w:color w:val="0098DB"/>
                              </w:rPr>
                              <w:t>lla-Hahn-Haus</w:t>
                            </w:r>
                            <w:r>
                              <w:rPr>
                                <w:rFonts w:cs="DroidSans-Bold"/>
                                <w:b/>
                                <w:bCs/>
                                <w:color w:val="0098DB"/>
                              </w:rPr>
                              <w:t>es</w:t>
                            </w:r>
                            <w:r w:rsidRPr="00DA0007">
                              <w:rPr>
                                <w:rFonts w:cs="DroidSans-Bold"/>
                                <w:b/>
                                <w:bCs/>
                                <w:color w:val="0098DB"/>
                              </w:rPr>
                              <w:t>:</w:t>
                            </w:r>
                          </w:p>
                          <w:p w:rsidR="00D65FEC" w:rsidRPr="00DA0007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65FEC" w:rsidRPr="00FB64CD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bCs/>
                              </w:rPr>
                            </w:pPr>
                            <w:r w:rsidRPr="00FB64CD">
                              <w:rPr>
                                <w:rFonts w:cs="DroidSans-Bold"/>
                                <w:bCs/>
                              </w:rPr>
                              <w:t>Neustraße 2-4, 40789 Monheim am Rhein</w:t>
                            </w:r>
                          </w:p>
                          <w:p w:rsidR="00D65FEC" w:rsidRPr="00D65FEC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Style w:val="4n-j"/>
                              </w:rPr>
                            </w:pPr>
                            <w:r w:rsidRPr="00FB64CD">
                              <w:rPr>
                                <w:rFonts w:cs="DroidSans-Bold"/>
                                <w:bCs/>
                              </w:rPr>
                              <w:t>Telefon 02173 951-4140</w:t>
                            </w:r>
                            <w:r w:rsidRPr="00D65FEC">
                              <w:rPr>
                                <w:rStyle w:val="4n-j"/>
                              </w:rPr>
                              <w:t xml:space="preserve"> </w:t>
                            </w:r>
                          </w:p>
                          <w:p w:rsidR="00D65FEC" w:rsidRPr="00FB64CD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bCs/>
                              </w:rPr>
                            </w:pPr>
                            <w:r w:rsidRPr="00FB64CD">
                              <w:rPr>
                                <w:rFonts w:cs="DroidSans-Bold"/>
                                <w:bCs/>
                              </w:rPr>
                              <w:t xml:space="preserve">ullahahnhaus@monheim.de </w:t>
                            </w:r>
                          </w:p>
                          <w:p w:rsidR="00D65FEC" w:rsidRPr="00FB64CD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bCs/>
                              </w:rPr>
                            </w:pPr>
                            <w:r w:rsidRPr="00FB64CD">
                              <w:t>www.</w:t>
                            </w:r>
                            <w:r w:rsidRPr="00635AFD">
                              <w:rPr>
                                <w:rFonts w:cs="DroidSans-Bold"/>
                                <w:bCs/>
                              </w:rPr>
                              <w:t>monheim.de/</w:t>
                            </w:r>
                            <w:r w:rsidRPr="00FB64CD">
                              <w:t>ulla</w:t>
                            </w:r>
                            <w:r w:rsidRPr="00635AFD">
                              <w:rPr>
                                <w:rFonts w:cs="DroidSans-Bold"/>
                                <w:bCs/>
                              </w:rPr>
                              <w:t>-</w:t>
                            </w:r>
                            <w:r w:rsidRPr="00FB64CD">
                              <w:t>hahn</w:t>
                            </w:r>
                            <w:r w:rsidRPr="00635AFD">
                              <w:rPr>
                                <w:rFonts w:cs="DroidSans-Bold"/>
                                <w:bCs/>
                              </w:rPr>
                              <w:t>-</w:t>
                            </w:r>
                            <w:r w:rsidRPr="00FB64CD">
                              <w:t>hau</w:t>
                            </w:r>
                            <w:r w:rsidR="00635AFD" w:rsidRPr="00635AFD">
                              <w:rPr>
                                <w:rFonts w:cs="DroidSans-Bold"/>
                                <w:bCs/>
                              </w:rPr>
                              <w:t>s</w:t>
                            </w:r>
                          </w:p>
                          <w:p w:rsidR="00D65FEC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65FEC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cs="DroidSans-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65FEC" w:rsidRPr="00902D8D" w:rsidRDefault="00D65FEC" w:rsidP="00D65F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jc w:val="center"/>
                              <w:rPr>
                                <w:rFonts w:cs="DroidSans-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98DB" w:themeColor="accent1"/>
                                <w:lang w:eastAsia="de-DE"/>
                              </w:rPr>
                              <w:drawing>
                                <wp:inline distT="0" distB="0" distL="0" distR="0" wp14:anchorId="2A67F3D8" wp14:editId="71027F15">
                                  <wp:extent cx="2560320" cy="1691083"/>
                                  <wp:effectExtent l="0" t="0" r="0" b="4445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HH_Ulla-Hahn-Haus_2Spekowius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169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5FEC" w:rsidRPr="00D65FEC" w:rsidRDefault="00D65FEC" w:rsidP="00D65FE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D65FEC">
                              <w:rPr>
                                <w:sz w:val="16"/>
                                <w:szCs w:val="16"/>
                              </w:rPr>
                              <w:t>Foto: Thomas Spekowius</w:t>
                            </w:r>
                          </w:p>
                          <w:p w:rsidR="00196AFE" w:rsidRPr="00E04182" w:rsidRDefault="00196AFE" w:rsidP="00196A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AFE" w:rsidRPr="006A4A54" w:rsidRDefault="00196AFE" w:rsidP="00196A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31" type="#_x0000_t202" style="position:absolute;margin-left:36.35pt;margin-top:54.9pt;width:211.05pt;height:48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F1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" filled="f" stroked="f">
                <v:textbox style="mso-next-textbox:#Textfeld 2" inset="0,0,0,0">
                  <w:txbxContent>
                    <w:p w:rsidR="00D65FEC" w:rsidRPr="004249B8" w:rsidRDefault="00D65FEC" w:rsidP="00D65FEC">
                      <w:pPr>
                        <w:pStyle w:val="Droid19B"/>
                      </w:pPr>
                      <w:r>
                        <w:t>Osterferienangebote</w:t>
                      </w:r>
                    </w:p>
                    <w:p w:rsidR="00D65FEC" w:rsidRPr="00E04182" w:rsidRDefault="00D65FEC" w:rsidP="00D65FEC">
                      <w:pPr>
                        <w:rPr>
                          <w:color w:val="0098DB" w:themeColor="accent1"/>
                        </w:rPr>
                      </w:pPr>
                      <w:r>
                        <w:rPr>
                          <w:rFonts w:cs="DroidSans-Bold"/>
                          <w:color w:val="0098DB"/>
                          <w:sz w:val="28"/>
                          <w:szCs w:val="28"/>
                        </w:rPr>
                        <w:t>im Ulla-Hahn-Haus</w:t>
                      </w:r>
                    </w:p>
                    <w:p w:rsidR="00D65FEC" w:rsidRPr="006A4A54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D65FEC" w:rsidRDefault="00D65FEC" w:rsidP="00D65FEC">
                      <w:pPr>
                        <w:pStyle w:val="Droid13B"/>
                      </w:pPr>
                      <w:r w:rsidRPr="00CF1D1D">
                        <w:t>Kulturrucksack</w:t>
                      </w:r>
                      <w:r>
                        <w:t xml:space="preserve"> NRW</w:t>
                      </w:r>
                    </w:p>
                    <w:p w:rsidR="00D65FEC" w:rsidRDefault="00D65FEC" w:rsidP="00D65FEC">
                      <w:pPr>
                        <w:pStyle w:val="Droid13B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f</w:t>
                      </w:r>
                      <w:r w:rsidRPr="00780E69">
                        <w:rPr>
                          <w:b w:val="0"/>
                        </w:rPr>
                        <w:t>ür 10- bis 14-Jährige</w:t>
                      </w:r>
                    </w:p>
                    <w:p w:rsidR="00D65FEC" w:rsidRPr="00780E69" w:rsidRDefault="00D65FEC" w:rsidP="00D65FEC">
                      <w:pPr>
                        <w:pStyle w:val="Droid13B"/>
                        <w:rPr>
                          <w:b w:val="0"/>
                          <w:sz w:val="20"/>
                          <w:szCs w:val="20"/>
                        </w:rPr>
                      </w:pPr>
                    </w:p>
                    <w:p w:rsidR="00D65FEC" w:rsidRDefault="00D65FEC" w:rsidP="00D65FE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Text-</w:t>
                      </w:r>
                      <w:r w:rsidRPr="00B138C2">
                        <w:rPr>
                          <w:b/>
                        </w:rPr>
                        <w:t>Adventures</w:t>
                      </w:r>
                    </w:p>
                    <w:p w:rsidR="00D65FEC" w:rsidRDefault="00D65FEC" w:rsidP="00D65FEC">
                      <w:r>
                        <w:t>26. bis 29. März, 10 bis 13 Uhr</w:t>
                      </w:r>
                    </w:p>
                    <w:p w:rsidR="00D65FEC" w:rsidRDefault="00D65FEC" w:rsidP="00D65FEC"/>
                    <w:p w:rsidR="00D65FEC" w:rsidRDefault="00D65FEC" w:rsidP="00D65FEC">
                      <w:r w:rsidRPr="00801DEB">
                        <w:t xml:space="preserve">Für Gamer, die gerne </w:t>
                      </w:r>
                      <w:r w:rsidRPr="00B138C2">
                        <w:t>schreiben</w:t>
                      </w:r>
                      <w:r w:rsidRPr="00801DEB">
                        <w:t>, und Leser</w:t>
                      </w:r>
                      <w:r w:rsidRPr="00B138C2">
                        <w:t xml:space="preserve">, die gerne am Computer spielen, </w:t>
                      </w:r>
                      <w:proofErr w:type="gramStart"/>
                      <w:r w:rsidRPr="00B138C2">
                        <w:t>sind</w:t>
                      </w:r>
                      <w:proofErr w:type="gramEnd"/>
                      <w:r w:rsidRPr="00B138C2">
                        <w:t xml:space="preserve"> Text-Adventures genau das Richtige!</w:t>
                      </w:r>
                      <w:r w:rsidRPr="00801DEB">
                        <w:t xml:space="preserve"> </w:t>
                      </w:r>
                      <w:r w:rsidRPr="00B138C2">
                        <w:t xml:space="preserve">Im Workshop könnt Ihr eigene </w:t>
                      </w:r>
                      <w:r w:rsidRPr="00801DEB">
                        <w:t>i</w:t>
                      </w:r>
                      <w:r w:rsidRPr="00B138C2">
                        <w:t>nteraktive Geschichten erfinden und diese mit einer App aufs Tablet bringen. Ob Science Fiction, Superheldenabenteuer oder Krimi – alle Genres sind möglich!</w:t>
                      </w:r>
                      <w:r w:rsidRPr="00801DEB">
                        <w:t xml:space="preserve"> </w:t>
                      </w:r>
                      <w:r>
                        <w:t xml:space="preserve">Dabei entwickelt Ihr unterschiedliche Spiel- und Geschichtenverläufe und veröffentlicht am Ende Eure Spiele im Netz! Medien-pädagoge Heiko Wolf begleitet Euch bei der Erstellung </w:t>
                      </w:r>
                      <w:proofErr w:type="gramStart"/>
                      <w:r>
                        <w:t>Eurer</w:t>
                      </w:r>
                      <w:proofErr w:type="gramEnd"/>
                      <w:r>
                        <w:t xml:space="preserve"> Text-Adventures.</w:t>
                      </w:r>
                    </w:p>
                    <w:p w:rsidR="00D65FEC" w:rsidRDefault="00D65FEC" w:rsidP="00D65FEC"/>
                    <w:p w:rsidR="00D65FEC" w:rsidRDefault="00D65FEC" w:rsidP="00D65FE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B04FD01" wp14:editId="396AF724">
                            <wp:extent cx="2680335" cy="1786249"/>
                            <wp:effectExtent l="0" t="0" r="5715" b="508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lturrucksack_nrw_dortmund_2014_foto_ulrike_halene_dortmund_034_465_300dpi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911" cy="1794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5FEC" w:rsidRPr="00D65FEC" w:rsidRDefault="00D65FEC" w:rsidP="009F569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</w:t>
                      </w:r>
                      <w:r w:rsidRPr="00D65FEC">
                        <w:rPr>
                          <w:sz w:val="16"/>
                          <w:szCs w:val="16"/>
                        </w:rPr>
                        <w:t xml:space="preserve">ulturrucksack </w:t>
                      </w:r>
                      <w:r w:rsidR="009F5691">
                        <w:rPr>
                          <w:sz w:val="16"/>
                          <w:szCs w:val="16"/>
                        </w:rPr>
                        <w:t xml:space="preserve">NRW Dortmund, </w:t>
                      </w:r>
                      <w:r w:rsidRPr="00D65FEC">
                        <w:rPr>
                          <w:sz w:val="16"/>
                          <w:szCs w:val="16"/>
                        </w:rPr>
                        <w:t xml:space="preserve">Foto: </w:t>
                      </w:r>
                      <w:r>
                        <w:rPr>
                          <w:sz w:val="16"/>
                          <w:szCs w:val="16"/>
                        </w:rPr>
                        <w:t xml:space="preserve">Ulrike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Halene</w:t>
                      </w:r>
                      <w:proofErr w:type="spellEnd"/>
                    </w:p>
                    <w:p w:rsidR="00D65FEC" w:rsidRDefault="00D65FEC" w:rsidP="00E04182">
                      <w:pPr>
                        <w:pStyle w:val="Droid13B"/>
                      </w:pPr>
                    </w:p>
                    <w:p w:rsidR="009F5691" w:rsidRDefault="009F5691" w:rsidP="009F5691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L</w:t>
                      </w:r>
                      <w:r w:rsidRPr="0034348D">
                        <w:rPr>
                          <w:b/>
                        </w:rPr>
                        <w:t>iterAction</w:t>
                      </w:r>
                      <w:proofErr w:type="spellEnd"/>
                      <w:r w:rsidRPr="0034348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4348D">
                        <w:rPr>
                          <w:b/>
                        </w:rPr>
                        <w:t>Bound</w:t>
                      </w:r>
                      <w:proofErr w:type="spellEnd"/>
                    </w:p>
                    <w:p w:rsidR="009F5691" w:rsidRDefault="009F5691" w:rsidP="009F5691">
                      <w:r>
                        <w:t>26. bis 29. März</w:t>
                      </w:r>
                      <w:r w:rsidRPr="00780E69">
                        <w:t xml:space="preserve">, 15 bis 18 Uhr </w:t>
                      </w:r>
                      <w:r>
                        <w:br/>
                      </w:r>
                    </w:p>
                    <w:p w:rsidR="009F5691" w:rsidRDefault="009F5691" w:rsidP="009F5691">
                      <w:r w:rsidRPr="00621A72">
                        <w:t>Mit der App Action</w:t>
                      </w:r>
                      <w:r>
                        <w:t>-</w:t>
                      </w:r>
                      <w:proofErr w:type="spellStart"/>
                      <w:r w:rsidRPr="00621A72">
                        <w:t>Bound</w:t>
                      </w:r>
                      <w:proofErr w:type="spellEnd"/>
                      <w:r w:rsidRPr="00621A72">
                        <w:t xml:space="preserve"> lassen sich </w:t>
                      </w:r>
                      <w:r w:rsidRPr="00C2082F">
                        <w:t xml:space="preserve">spannende Schatzsuchen und </w:t>
                      </w:r>
                      <w:r w:rsidRPr="00621A72">
                        <w:t>Rallyes mit dem Tablet gestalten.</w:t>
                      </w:r>
                      <w:r>
                        <w:t xml:space="preserve"> </w:t>
                      </w:r>
                      <w:r w:rsidRPr="00621A72">
                        <w:t>D</w:t>
                      </w:r>
                      <w:r w:rsidRPr="00C2082F">
                        <w:t xml:space="preserve">ie multimedialen Erlebnistouren </w:t>
                      </w:r>
                      <w:r w:rsidRPr="00621A72">
                        <w:t xml:space="preserve">bestehen aus Suchaufgaben mit </w:t>
                      </w:r>
                      <w:r w:rsidRPr="00C2082F">
                        <w:t>GPS-Locations, QR-Codes</w:t>
                      </w:r>
                      <w:r w:rsidRPr="00621A72">
                        <w:t>, Quiz</w:t>
                      </w:r>
                      <w:r w:rsidRPr="00C2082F">
                        <w:t xml:space="preserve"> und Mini-Games. </w:t>
                      </w:r>
                      <w:r w:rsidRPr="00621A72">
                        <w:t>Bei</w:t>
                      </w:r>
                      <w:r>
                        <w:t xml:space="preserve"> unserem </w:t>
                      </w:r>
                      <w:proofErr w:type="spellStart"/>
                      <w:r>
                        <w:t>LiterAction-</w:t>
                      </w:r>
                      <w:r w:rsidRPr="00621A72">
                        <w:t>Bound</w:t>
                      </w:r>
                      <w:proofErr w:type="spellEnd"/>
                      <w:r w:rsidRPr="00621A72">
                        <w:t xml:space="preserve"> dreht sich alles um die Welt der Bücher. </w:t>
                      </w:r>
                      <w:r>
                        <w:br/>
                        <w:t>Eure Lieblingsstorys werden so zur interaktiven Erlebnistour durch die Stadt!</w:t>
                      </w:r>
                    </w:p>
                    <w:p w:rsidR="009F5691" w:rsidRPr="00E2266E" w:rsidRDefault="009F5691" w:rsidP="009F5691">
                      <w:pPr>
                        <w:spacing w:before="240" w:after="100" w:afterAutospacing="1"/>
                        <w:jc w:val="right"/>
                        <w:outlineLvl w:val="1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97E995" wp14:editId="79E8DA3C">
                            <wp:extent cx="2655147" cy="1991361"/>
                            <wp:effectExtent l="0" t="0" r="0" b="889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lturrucksack_nrw_dormagen___foto_alexandra_banowski_009_532_300dpi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570" cy="1993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field-content"/>
                          <w:sz w:val="16"/>
                          <w:szCs w:val="16"/>
                        </w:rPr>
                        <w:t>Kulturrucksack NRW Dormagen</w:t>
                      </w:r>
                      <w:r>
                        <w:rPr>
                          <w:rStyle w:val="field-content"/>
                          <w:sz w:val="16"/>
                          <w:szCs w:val="16"/>
                        </w:rPr>
                        <w:br/>
                      </w:r>
                      <w:r w:rsidRPr="009F5691">
                        <w:rPr>
                          <w:rStyle w:val="field-content"/>
                          <w:sz w:val="16"/>
                          <w:szCs w:val="16"/>
                        </w:rPr>
                        <w:t xml:space="preserve">Foto: Alexandra </w:t>
                      </w:r>
                      <w:proofErr w:type="spellStart"/>
                      <w:r w:rsidRPr="009F5691">
                        <w:rPr>
                          <w:rStyle w:val="field-content"/>
                          <w:sz w:val="16"/>
                          <w:szCs w:val="16"/>
                        </w:rPr>
                        <w:t>Banowski</w:t>
                      </w:r>
                      <w:proofErr w:type="spellEnd"/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  <w:r w:rsidRPr="006A4A54">
                        <w:rPr>
                          <w:rFonts w:cs="DroidSans-Bold"/>
                        </w:rPr>
                        <w:t xml:space="preserve"> </w:t>
                      </w: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</w:p>
                    <w:p w:rsidR="009F5691" w:rsidRDefault="009F5691" w:rsidP="009F5691">
                      <w:pPr>
                        <w:rPr>
                          <w:b/>
                        </w:rPr>
                      </w:pPr>
                      <w:r w:rsidRPr="0040489C">
                        <w:rPr>
                          <w:b/>
                        </w:rPr>
                        <w:t>Krimi-Dinner</w:t>
                      </w:r>
                      <w:r>
                        <w:rPr>
                          <w:b/>
                        </w:rPr>
                        <w:t xml:space="preserve"> </w:t>
                      </w:r>
                      <w:bookmarkStart w:id="1" w:name="_GoBack"/>
                      <w:r>
                        <w:rPr>
                          <w:b/>
                        </w:rPr>
                        <w:br/>
                      </w:r>
                      <w:bookmarkEnd w:id="1"/>
                      <w:r>
                        <w:rPr>
                          <w:b/>
                        </w:rPr>
                        <w:t>„Ferien mit Nervenkitzel“</w:t>
                      </w:r>
                    </w:p>
                    <w:p w:rsidR="009F5691" w:rsidRDefault="009F5691" w:rsidP="009F5691">
                      <w:r>
                        <w:t>28</w:t>
                      </w:r>
                      <w:r w:rsidRPr="00780E69">
                        <w:t>. April, 18</w:t>
                      </w:r>
                      <w:r>
                        <w:t>.30</w:t>
                      </w:r>
                      <w:r w:rsidRPr="00780E69">
                        <w:t xml:space="preserve"> bis 20</w:t>
                      </w:r>
                      <w:r>
                        <w:t>.30</w:t>
                      </w:r>
                      <w:r w:rsidRPr="00780E69">
                        <w:t xml:space="preserve"> Uhr</w:t>
                      </w:r>
                    </w:p>
                    <w:p w:rsidR="009F5691" w:rsidRPr="00780E69" w:rsidRDefault="009F5691" w:rsidP="009F5691"/>
                    <w:p w:rsidR="009F5691" w:rsidRDefault="009F5691" w:rsidP="009F5691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 w:rsidRPr="00684327">
                        <w:t>Endlich Osterferien! Wie immer bie</w:t>
                      </w:r>
                      <w:r>
                        <w:t>tet das Monheimer Reisebüro "</w:t>
                      </w:r>
                      <w:proofErr w:type="spellStart"/>
                      <w:r>
                        <w:t>Op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</w:t>
                      </w:r>
                      <w:r w:rsidRPr="00684327">
                        <w:t>öck</w:t>
                      </w:r>
                      <w:proofErr w:type="spellEnd"/>
                      <w:r w:rsidRPr="00684327">
                        <w:t>"</w:t>
                      </w:r>
                      <w:r>
                        <w:t xml:space="preserve"> </w:t>
                      </w:r>
                      <w:r w:rsidRPr="00684327">
                        <w:t>Jugendreisen an. Der Krimi ist eingepackt, das Flugzeug startklar, Sonne, Spaß und Strand erwarten die Jugendlichen. Doch dann  wird die Reise selbst zum Kriminalroman und die Reisegruppe muss ermitteln!</w:t>
                      </w:r>
                    </w:p>
                    <w:p w:rsidR="009F5691" w:rsidRDefault="009F5691" w:rsidP="009F569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Style w:val="4n-j"/>
                        </w:rPr>
                      </w:pPr>
                    </w:p>
                    <w:p w:rsidR="009F5691" w:rsidRPr="00684327" w:rsidRDefault="009F5691" w:rsidP="009F569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Style w:val="4n-j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551E68" wp14:editId="547C4E93">
                            <wp:extent cx="2631440" cy="1746070"/>
                            <wp:effectExtent l="0" t="0" r="0" b="6985"/>
                            <wp:docPr id="12" name="Grafik 12" descr="Flugzeug, Reise, Wandern, Wunder, Erkund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ugzeug, Reise, Wandern, Wunder, Erkund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440" cy="174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4327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9F5691" w:rsidRPr="007A7D48" w:rsidRDefault="009F5691" w:rsidP="007A7D4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7A7D48">
                        <w:rPr>
                          <w:sz w:val="16"/>
                          <w:szCs w:val="16"/>
                        </w:rPr>
                        <w:t xml:space="preserve">Foto: </w:t>
                      </w:r>
                      <w:proofErr w:type="spellStart"/>
                      <w:r w:rsidRPr="007A7D48">
                        <w:rPr>
                          <w:sz w:val="16"/>
                          <w:szCs w:val="16"/>
                        </w:rPr>
                        <w:t>Pixabay</w:t>
                      </w:r>
                      <w:proofErr w:type="spellEnd"/>
                    </w:p>
                    <w:p w:rsidR="009F5691" w:rsidRDefault="009F5691" w:rsidP="009F569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Style w:val="4n-j"/>
                          <w:color w:val="FF0000"/>
                        </w:rPr>
                      </w:pPr>
                    </w:p>
                    <w:p w:rsidR="009F5691" w:rsidRPr="00FE4D67" w:rsidRDefault="009F5691" w:rsidP="009F569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Style w:val="4n-j"/>
                          <w:color w:val="FF0000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FDF5297" wp14:editId="757047FD">
                            <wp:extent cx="2269067" cy="1165094"/>
                            <wp:effectExtent l="0" t="0" r="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kulturrucksack_300dpi_2_1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990" cy="116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691" w:rsidRPr="00676237" w:rsidRDefault="009F5691" w:rsidP="009F569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12"/>
                          <w:szCs w:val="12"/>
                        </w:rPr>
                      </w:pPr>
                    </w:p>
                    <w:p w:rsidR="009F5691" w:rsidRDefault="009F5691" w:rsidP="009F5691">
                      <w:pPr>
                        <w:pStyle w:val="Droid13B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EE32BD0" wp14:editId="4C14B9E8">
                            <wp:extent cx="2472055" cy="506730"/>
                            <wp:effectExtent l="0" t="0" r="4445" b="762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K_Kultur_und_Wissenschaft_Farbig_CMYK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2055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691" w:rsidRDefault="009F5691" w:rsidP="009F5691">
                      <w:pPr>
                        <w:pStyle w:val="Droid13B"/>
                      </w:pPr>
                    </w:p>
                    <w:p w:rsidR="00D65FEC" w:rsidRDefault="00D65FEC" w:rsidP="00D65FEC">
                      <w:pPr>
                        <w:pStyle w:val="Droid13B"/>
                      </w:pPr>
                      <w:r>
                        <w:t>Leseschaukel</w:t>
                      </w:r>
                    </w:p>
                    <w:p w:rsidR="00D65FEC" w:rsidRPr="000B6978" w:rsidRDefault="00D65FEC" w:rsidP="00D65FEC">
                      <w:pPr>
                        <w:pStyle w:val="Droid13B"/>
                        <w:rPr>
                          <w:b w:val="0"/>
                          <w:sz w:val="22"/>
                        </w:rPr>
                      </w:pPr>
                      <w:r>
                        <w:rPr>
                          <w:b w:val="0"/>
                          <w:sz w:val="22"/>
                        </w:rPr>
                        <w:t>f</w:t>
                      </w:r>
                      <w:r w:rsidRPr="000B6978">
                        <w:rPr>
                          <w:b w:val="0"/>
                          <w:sz w:val="22"/>
                        </w:rPr>
                        <w:t>ür Kinder ab 4 Jahre</w:t>
                      </w:r>
                      <w:r>
                        <w:rPr>
                          <w:b w:val="0"/>
                          <w:sz w:val="22"/>
                        </w:rPr>
                        <w:t>n</w:t>
                      </w:r>
                    </w:p>
                    <w:p w:rsidR="00D65FEC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  <w:bCs/>
                        </w:rPr>
                      </w:pPr>
                      <w:r>
                        <w:rPr>
                          <w:rFonts w:cs="DroidSans-Bold"/>
                          <w:bCs/>
                        </w:rPr>
                        <w:t>26. bis 29. März</w:t>
                      </w:r>
                    </w:p>
                    <w:p w:rsidR="00D65FEC" w:rsidRPr="000B6978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  <w:bCs/>
                        </w:rPr>
                      </w:pPr>
                    </w:p>
                    <w:p w:rsidR="00D65FEC" w:rsidRDefault="00D65FEC" w:rsidP="00D65FEC">
                      <w:r w:rsidRPr="00F7009D">
                        <w:t>Lesepat</w:t>
                      </w:r>
                      <w:r>
                        <w:t>innen und -pate</w:t>
                      </w:r>
                      <w:r w:rsidRPr="00F7009D">
                        <w:t xml:space="preserve">n </w:t>
                      </w:r>
                      <w:r>
                        <w:t>sind mit spannenden Geschichten</w:t>
                      </w:r>
                      <w:r w:rsidRPr="00F7009D">
                        <w:t xml:space="preserve"> in der ersten Ferienwoche </w:t>
                      </w:r>
                      <w:r>
                        <w:t>auf Monheimer Spiel-plätzen unterwegs</w:t>
                      </w:r>
                      <w:r w:rsidRPr="00F7009D">
                        <w:t>. Im Gepäck haben sie jede Menge Bücher</w:t>
                      </w:r>
                      <w:r>
                        <w:t xml:space="preserve">, </w:t>
                      </w:r>
                      <w:r w:rsidRPr="00F7009D">
                        <w:t xml:space="preserve">Spiele und Kreativaktionen. </w:t>
                      </w:r>
                      <w:r>
                        <w:t>Bei der Leseschaukel erwartet d</w:t>
                      </w:r>
                      <w:r w:rsidRPr="00F7009D">
                        <w:t xml:space="preserve">ie Kinder ein spannendes Vorleseprogramm zum Mitmachen, bei dem </w:t>
                      </w:r>
                      <w:r>
                        <w:t>alle spontan hinzukommen können</w:t>
                      </w:r>
                      <w:r w:rsidRPr="00F7009D">
                        <w:t xml:space="preserve">. </w:t>
                      </w:r>
                    </w:p>
                    <w:p w:rsidR="00D65FEC" w:rsidRDefault="00D65FEC" w:rsidP="00D65FEC"/>
                    <w:p w:rsidR="00D65FEC" w:rsidRDefault="00D65FEC" w:rsidP="00D65FEC">
                      <w:r>
                        <w:t xml:space="preserve">Auf dem </w:t>
                      </w:r>
                      <w:r w:rsidRPr="00720D36">
                        <w:rPr>
                          <w:b/>
                        </w:rPr>
                        <w:t>Abenteuerspielplatz</w:t>
                      </w:r>
                      <w:r>
                        <w:t xml:space="preserve"> werden von </w:t>
                      </w:r>
                      <w:r w:rsidRPr="00720D36">
                        <w:rPr>
                          <w:b/>
                        </w:rPr>
                        <w:t>15 bis 17 Uhr</w:t>
                      </w:r>
                      <w:r>
                        <w:t xml:space="preserve"> Geschichten vorgelesen – je nach Wetter </w:t>
                      </w:r>
                      <w:r w:rsidRPr="00F7009D">
                        <w:t>im Garten oder im Bauwagen. Die „Baustelle“ ist selbstverständlich auch geöffnet.</w:t>
                      </w:r>
                      <w:r>
                        <w:t xml:space="preserve"> Die Aktion findet in Kooperation mit dem Abenteuerspielplatz statt.</w:t>
                      </w:r>
                    </w:p>
                    <w:p w:rsidR="00D65FEC" w:rsidRDefault="00D65FEC" w:rsidP="00D65FEC">
                      <w:pPr>
                        <w:rPr>
                          <w:rFonts w:cs="DroidSans-Bold"/>
                          <w:b/>
                          <w:bCs/>
                          <w:noProof/>
                          <w:lang w:eastAsia="de-DE"/>
                        </w:rPr>
                      </w:pPr>
                    </w:p>
                    <w:p w:rsidR="00D65FEC" w:rsidRDefault="00D65FEC" w:rsidP="00FB64CD">
                      <w:pPr>
                        <w:jc w:val="center"/>
                      </w:pPr>
                      <w:r>
                        <w:rPr>
                          <w:rFonts w:cs="DroidSans-Bold"/>
                          <w:b/>
                          <w:bCs/>
                          <w:noProof/>
                          <w:lang w:eastAsia="de-DE"/>
                        </w:rPr>
                        <w:drawing>
                          <wp:inline distT="0" distB="0" distL="0" distR="0" wp14:anchorId="2891359B" wp14:editId="65C2365A">
                            <wp:extent cx="2469933" cy="1852449"/>
                            <wp:effectExtent l="0" t="0" r="6985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0816_160159.jpg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769" b="30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6385" cy="1857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5FEC" w:rsidRPr="00FB64CD" w:rsidRDefault="00D65FEC" w:rsidP="00FB64CD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B64CD">
                        <w:rPr>
                          <w:sz w:val="16"/>
                          <w:szCs w:val="16"/>
                        </w:rPr>
                        <w:t>Foto: Julia Gerhard</w:t>
                      </w:r>
                    </w:p>
                    <w:p w:rsidR="00196AFE" w:rsidRDefault="00E04182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DroidSans-Bold"/>
                        </w:rPr>
                      </w:pPr>
                      <w:r w:rsidRPr="006A4A54">
                        <w:rPr>
                          <w:rFonts w:cs="DroidSans-Bold"/>
                        </w:rPr>
                        <w:t xml:space="preserve"> </w:t>
                      </w: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sz w:val="16"/>
                          <w:szCs w:val="16"/>
                        </w:rPr>
                      </w:pPr>
                      <w:r w:rsidRPr="004249B8">
                        <w:rPr>
                          <w:rFonts w:cs="DroidSans-Bold"/>
                          <w:b/>
                          <w:bCs/>
                          <w:color w:val="0098DB"/>
                        </w:rPr>
                        <w:t>Impressum</w:t>
                      </w:r>
                      <w:r w:rsidRPr="006A4A54">
                        <w:rPr>
                          <w:rFonts w:cs="DroidSans-Bold"/>
                          <w:b/>
                          <w:bCs/>
                        </w:rPr>
                        <w:tab/>
                      </w:r>
                      <w:r w:rsidRPr="006A4A54">
                        <w:rPr>
                          <w:rFonts w:cs="DroidSans-Bold"/>
                          <w:b/>
                          <w:bCs/>
                        </w:rPr>
                        <w:tab/>
                      </w:r>
                      <w:r w:rsidR="00D65FEC">
                        <w:rPr>
                          <w:rFonts w:cs="DroidSans-Bold"/>
                          <w:sz w:val="16"/>
                          <w:szCs w:val="16"/>
                        </w:rPr>
                        <w:t>Bildung und Kultur</w:t>
                      </w:r>
                    </w:p>
                    <w:p w:rsidR="00196AFE" w:rsidRPr="006A4A54" w:rsidRDefault="00D65FEC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74" w:firstLine="850"/>
                        <w:rPr>
                          <w:rFonts w:cs="DroidSans-Bold"/>
                          <w:sz w:val="16"/>
                          <w:szCs w:val="16"/>
                        </w:rPr>
                      </w:pPr>
                      <w:r>
                        <w:rPr>
                          <w:rFonts w:cs="DroidSans-Bold"/>
                          <w:sz w:val="16"/>
                          <w:szCs w:val="16"/>
                        </w:rPr>
                        <w:t>Ulla-Hahn-Haus</w:t>
                      </w: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sz w:val="16"/>
                          <w:szCs w:val="16"/>
                        </w:rPr>
                      </w:pPr>
                      <w:r w:rsidRPr="006A4A54">
                        <w:rPr>
                          <w:rFonts w:cs="DroidSans-Bold"/>
                          <w:b/>
                          <w:bCs/>
                          <w:sz w:val="16"/>
                          <w:szCs w:val="16"/>
                        </w:rPr>
                        <w:t>Herausgeber</w:t>
                      </w:r>
                      <w:r w:rsidR="00D65FEC">
                        <w:rPr>
                          <w:rFonts w:cs="DroidSans-Bold"/>
                          <w:sz w:val="16"/>
                          <w:szCs w:val="16"/>
                        </w:rPr>
                        <w:t xml:space="preserve"> </w:t>
                      </w:r>
                      <w:r w:rsidR="00D65FEC">
                        <w:rPr>
                          <w:rFonts w:cs="DroidSans-Bold"/>
                          <w:sz w:val="16"/>
                          <w:szCs w:val="16"/>
                        </w:rPr>
                        <w:tab/>
                      </w:r>
                      <w:r w:rsidR="00D65FEC">
                        <w:rPr>
                          <w:rFonts w:cs="DroidSans-Bold"/>
                          <w:sz w:val="16"/>
                          <w:szCs w:val="16"/>
                        </w:rPr>
                        <w:tab/>
                        <w:t xml:space="preserve">Neustraße </w:t>
                      </w:r>
                      <w:r w:rsidRPr="006A4A54">
                        <w:rPr>
                          <w:rFonts w:cs="DroidSans-Bold"/>
                          <w:sz w:val="16"/>
                          <w:szCs w:val="16"/>
                        </w:rPr>
                        <w:t>2 - 4</w:t>
                      </w:r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sz w:val="16"/>
                          <w:szCs w:val="16"/>
                        </w:rPr>
                      </w:pPr>
                      <w:r w:rsidRPr="006A4A54">
                        <w:rPr>
                          <w:rFonts w:cs="DroidSans-Bold"/>
                          <w:sz w:val="16"/>
                          <w:szCs w:val="16"/>
                        </w:rPr>
                        <w:t>Stadt Monheim am Rhein</w:t>
                      </w:r>
                      <w:r w:rsidRPr="006A4A54">
                        <w:rPr>
                          <w:rFonts w:cs="DroidSans-Bold"/>
                          <w:sz w:val="16"/>
                          <w:szCs w:val="16"/>
                        </w:rPr>
                        <w:tab/>
                        <w:t>40789 Monheim am Rhein</w:t>
                      </w:r>
                    </w:p>
                    <w:p w:rsidR="00196AFE" w:rsidRPr="00902D8D" w:rsidRDefault="00196AFE" w:rsidP="00196AFE">
                      <w:pPr>
                        <w:ind w:left="-142"/>
                        <w:rPr>
                          <w:rFonts w:cs="DroidSans-Bold"/>
                          <w:sz w:val="16"/>
                          <w:szCs w:val="16"/>
                        </w:rPr>
                      </w:pPr>
                      <w:r w:rsidRPr="00902D8D">
                        <w:rPr>
                          <w:rFonts w:cs="DroidSans-Bold"/>
                          <w:sz w:val="16"/>
                          <w:szCs w:val="16"/>
                        </w:rPr>
                        <w:t>- Der B</w:t>
                      </w:r>
                      <w:r w:rsidR="0098271B">
                        <w:rPr>
                          <w:rFonts w:cs="DroidSans-Bold"/>
                          <w:sz w:val="16"/>
                          <w:szCs w:val="16"/>
                        </w:rPr>
                        <w:t>ü</w:t>
                      </w:r>
                      <w:r w:rsidRPr="00902D8D">
                        <w:rPr>
                          <w:rFonts w:cs="DroidSans-Bold"/>
                          <w:sz w:val="16"/>
                          <w:szCs w:val="16"/>
                        </w:rPr>
                        <w:t>rgermeister –</w:t>
                      </w:r>
                      <w:r w:rsidRPr="00902D8D">
                        <w:rPr>
                          <w:rFonts w:cs="DroidSans-Bold"/>
                          <w:sz w:val="16"/>
                          <w:szCs w:val="16"/>
                        </w:rPr>
                        <w:tab/>
                      </w:r>
                      <w:r w:rsidRPr="00902D8D">
                        <w:rPr>
                          <w:rFonts w:cs="DroidSans-Bold"/>
                          <w:sz w:val="16"/>
                          <w:szCs w:val="16"/>
                        </w:rPr>
                        <w:tab/>
                      </w:r>
                      <w:hyperlink r:id="rId19" w:history="1">
                        <w:r w:rsidRPr="00902D8D">
                          <w:rPr>
                            <w:rStyle w:val="Hyperlink"/>
                            <w:rFonts w:cs="DroidSans-Bold"/>
                            <w:sz w:val="16"/>
                            <w:szCs w:val="16"/>
                            <w:u w:val="none"/>
                          </w:rPr>
                          <w:t>www.monheim.de</w:t>
                        </w:r>
                      </w:hyperlink>
                    </w:p>
                    <w:p w:rsidR="00196AFE" w:rsidRPr="006A4A54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sz w:val="16"/>
                          <w:szCs w:val="16"/>
                        </w:rPr>
                      </w:pPr>
                    </w:p>
                    <w:p w:rsidR="00196AFE" w:rsidRDefault="00196AFE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sz w:val="16"/>
                          <w:szCs w:val="16"/>
                        </w:rPr>
                      </w:pPr>
                    </w:p>
                    <w:p w:rsidR="00E04182" w:rsidRDefault="00E04182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sz w:val="16"/>
                          <w:szCs w:val="16"/>
                        </w:rPr>
                      </w:pPr>
                    </w:p>
                    <w:p w:rsidR="00E04182" w:rsidRPr="006A4A54" w:rsidRDefault="00E04182" w:rsidP="00196AF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sz w:val="16"/>
                          <w:szCs w:val="16"/>
                        </w:rPr>
                      </w:pPr>
                    </w:p>
                    <w:p w:rsidR="00D65FEC" w:rsidRPr="00DA0007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b/>
                          <w:bCs/>
                          <w:color w:val="0098DB"/>
                        </w:rPr>
                      </w:pPr>
                      <w:r w:rsidRPr="00DA0007">
                        <w:rPr>
                          <w:rFonts w:cs="DroidSans-Bold"/>
                          <w:b/>
                          <w:bCs/>
                          <w:color w:val="0098DB"/>
                        </w:rPr>
                        <w:t>Anmeldunge</w:t>
                      </w:r>
                      <w:r>
                        <w:rPr>
                          <w:rFonts w:cs="DroidSans-Bold"/>
                          <w:b/>
                          <w:bCs/>
                          <w:color w:val="0098DB"/>
                        </w:rPr>
                        <w:t>n und Infos für alle Angebote des U</w:t>
                      </w:r>
                      <w:r w:rsidRPr="00DA0007">
                        <w:rPr>
                          <w:rFonts w:cs="DroidSans-Bold"/>
                          <w:b/>
                          <w:bCs/>
                          <w:color w:val="0098DB"/>
                        </w:rPr>
                        <w:t>lla-Hahn-Haus</w:t>
                      </w:r>
                      <w:r>
                        <w:rPr>
                          <w:rFonts w:cs="DroidSans-Bold"/>
                          <w:b/>
                          <w:bCs/>
                          <w:color w:val="0098DB"/>
                        </w:rPr>
                        <w:t>es</w:t>
                      </w:r>
                      <w:r w:rsidRPr="00DA0007">
                        <w:rPr>
                          <w:rFonts w:cs="DroidSans-Bold"/>
                          <w:b/>
                          <w:bCs/>
                          <w:color w:val="0098DB"/>
                        </w:rPr>
                        <w:t>:</w:t>
                      </w:r>
                    </w:p>
                    <w:p w:rsidR="00D65FEC" w:rsidRPr="00DA0007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bCs/>
                          <w:sz w:val="16"/>
                          <w:szCs w:val="16"/>
                        </w:rPr>
                      </w:pPr>
                    </w:p>
                    <w:p w:rsidR="00D65FEC" w:rsidRPr="00FB64CD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bCs/>
                        </w:rPr>
                      </w:pPr>
                      <w:r w:rsidRPr="00FB64CD">
                        <w:rPr>
                          <w:rFonts w:cs="DroidSans-Bold"/>
                          <w:bCs/>
                        </w:rPr>
                        <w:t>Neustraße 2-4, 40789 Monheim am Rhein</w:t>
                      </w:r>
                    </w:p>
                    <w:p w:rsidR="00D65FEC" w:rsidRPr="00D65FEC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Style w:val="4n-j"/>
                        </w:rPr>
                      </w:pPr>
                      <w:r w:rsidRPr="00FB64CD">
                        <w:rPr>
                          <w:rFonts w:cs="DroidSans-Bold"/>
                          <w:bCs/>
                        </w:rPr>
                        <w:t>Telefon 02173 951-4140</w:t>
                      </w:r>
                      <w:r w:rsidRPr="00D65FEC">
                        <w:rPr>
                          <w:rStyle w:val="4n-j"/>
                        </w:rPr>
                        <w:t xml:space="preserve"> </w:t>
                      </w:r>
                    </w:p>
                    <w:p w:rsidR="00D65FEC" w:rsidRPr="00FB64CD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bCs/>
                        </w:rPr>
                      </w:pPr>
                      <w:r w:rsidRPr="00FB64CD">
                        <w:rPr>
                          <w:rFonts w:cs="DroidSans-Bold"/>
                          <w:bCs/>
                        </w:rPr>
                        <w:t xml:space="preserve">ullahahnhaus@monheim.de </w:t>
                      </w:r>
                    </w:p>
                    <w:p w:rsidR="00D65FEC" w:rsidRPr="00FB64CD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bCs/>
                        </w:rPr>
                      </w:pPr>
                      <w:r w:rsidRPr="00FB64CD">
                        <w:t>www.</w:t>
                      </w:r>
                      <w:r w:rsidRPr="00635AFD">
                        <w:rPr>
                          <w:rFonts w:cs="DroidSans-Bold"/>
                          <w:bCs/>
                        </w:rPr>
                        <w:t>monheim.de/</w:t>
                      </w:r>
                      <w:r w:rsidRPr="00FB64CD">
                        <w:t>ulla</w:t>
                      </w:r>
                      <w:r w:rsidRPr="00635AFD">
                        <w:rPr>
                          <w:rFonts w:cs="DroidSans-Bold"/>
                          <w:bCs/>
                        </w:rPr>
                        <w:t>-</w:t>
                      </w:r>
                      <w:r w:rsidRPr="00FB64CD">
                        <w:t>hahn</w:t>
                      </w:r>
                      <w:r w:rsidRPr="00635AFD">
                        <w:rPr>
                          <w:rFonts w:cs="DroidSans-Bold"/>
                          <w:bCs/>
                        </w:rPr>
                        <w:t>-</w:t>
                      </w:r>
                      <w:r w:rsidRPr="00FB64CD">
                        <w:t>hau</w:t>
                      </w:r>
                      <w:r w:rsidR="00635AFD" w:rsidRPr="00635AFD">
                        <w:rPr>
                          <w:rFonts w:cs="DroidSans-Bold"/>
                          <w:bCs/>
                        </w:rPr>
                        <w:t>s</w:t>
                      </w:r>
                    </w:p>
                    <w:p w:rsidR="00D65FEC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bCs/>
                          <w:sz w:val="16"/>
                          <w:szCs w:val="16"/>
                        </w:rPr>
                      </w:pPr>
                    </w:p>
                    <w:p w:rsidR="00D65FEC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cs="DroidSans-Bold"/>
                          <w:bCs/>
                          <w:sz w:val="16"/>
                          <w:szCs w:val="16"/>
                        </w:rPr>
                      </w:pPr>
                    </w:p>
                    <w:p w:rsidR="00D65FEC" w:rsidRPr="00902D8D" w:rsidRDefault="00D65FEC" w:rsidP="00D65FE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jc w:val="center"/>
                        <w:rPr>
                          <w:rFonts w:cs="DroidSans-Bold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color w:val="0098DB" w:themeColor="accent1"/>
                          <w:lang w:eastAsia="de-DE"/>
                        </w:rPr>
                        <w:drawing>
                          <wp:inline distT="0" distB="0" distL="0" distR="0" wp14:anchorId="2A67F3D8" wp14:editId="71027F15">
                            <wp:extent cx="2560320" cy="1691083"/>
                            <wp:effectExtent l="0" t="0" r="0" b="4445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HH_Ulla-Hahn-Haus_2Spekowius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1691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5FEC" w:rsidRPr="00D65FEC" w:rsidRDefault="00D65FEC" w:rsidP="00D65FEC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D65FEC">
                        <w:rPr>
                          <w:sz w:val="16"/>
                          <w:szCs w:val="16"/>
                        </w:rPr>
                        <w:t>Foto: Thomas Spekowius</w:t>
                      </w:r>
                    </w:p>
                    <w:p w:rsidR="00196AFE" w:rsidRPr="00E04182" w:rsidRDefault="00196AFE" w:rsidP="00196AFE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196AFE" w:rsidRPr="006A4A54" w:rsidRDefault="00196AFE" w:rsidP="00196AF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196AFE" w:rsidRDefault="00196AFE" w:rsidP="00A618EC"/>
    <w:p w:rsidR="00C5770B" w:rsidRPr="00F322BC" w:rsidRDefault="00FB64CD" w:rsidP="00A618EC"/>
    <w:sectPr w:rsidR="00C5770B" w:rsidRPr="00F322BC" w:rsidSect="00196AFE">
      <w:headerReference w:type="default" r:id="rId20"/>
      <w:headerReference w:type="first" r:id="rId21"/>
      <w:pgSz w:w="16838" w:h="11906" w:orient="landscape" w:code="9"/>
      <w:pgMar w:top="993" w:right="1134" w:bottom="1276" w:left="1395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FEC" w:rsidRDefault="00D65FEC" w:rsidP="00196AFE">
      <w:r>
        <w:separator/>
      </w:r>
    </w:p>
  </w:endnote>
  <w:endnote w:type="continuationSeparator" w:id="0">
    <w:p w:rsidR="00D65FEC" w:rsidRDefault="00D65FEC" w:rsidP="00196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oid Sans">
    <w:panose1 w:val="020B06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DroidSans-Bold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FEC" w:rsidRDefault="00D65FEC" w:rsidP="00196AFE">
      <w:r>
        <w:separator/>
      </w:r>
    </w:p>
  </w:footnote>
  <w:footnote w:type="continuationSeparator" w:id="0">
    <w:p w:rsidR="00D65FEC" w:rsidRDefault="00D65FEC" w:rsidP="00196A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AFE" w:rsidRDefault="00196AF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434DD943" wp14:editId="1C94C625">
          <wp:simplePos x="0" y="0"/>
          <wp:positionH relativeFrom="column">
            <wp:posOffset>-889239</wp:posOffset>
          </wp:positionH>
          <wp:positionV relativeFrom="paragraph">
            <wp:posOffset>-462047</wp:posOffset>
          </wp:positionV>
          <wp:extent cx="10698350" cy="7559997"/>
          <wp:effectExtent l="0" t="0" r="0" b="0"/>
          <wp:wrapNone/>
          <wp:docPr id="36" name="Bild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ik01_1TB:Projekte:Monheim:Wordvorlagen:MOHN_A5_Seiten_1+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8350" cy="75599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AFE" w:rsidRDefault="00196AF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2823503" wp14:editId="28387714">
          <wp:simplePos x="0" y="0"/>
          <wp:positionH relativeFrom="column">
            <wp:posOffset>-948690</wp:posOffset>
          </wp:positionH>
          <wp:positionV relativeFrom="paragraph">
            <wp:posOffset>-449594</wp:posOffset>
          </wp:positionV>
          <wp:extent cx="10724400" cy="7551500"/>
          <wp:effectExtent l="0" t="0" r="0" b="0"/>
          <wp:wrapNone/>
          <wp:docPr id="37" name="Bild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Grafik01_1TB:Projekte:Monheim:Wordvorlagen:MOHN_A5_Seiten_1+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4400" cy="755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leftMargin">
            <wp14:pctWidth>0</wp14:pctWidth>
          </wp14:sizeRelH>
          <wp14:sizeRelV relativeFrom="top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72DEE"/>
    <w:multiLevelType w:val="hybridMultilevel"/>
    <w:tmpl w:val="A23C816A"/>
    <w:lvl w:ilvl="0" w:tplc="0F80F1D6">
      <w:numFmt w:val="bullet"/>
      <w:lvlText w:val="-"/>
      <w:lvlJc w:val="left"/>
      <w:pPr>
        <w:ind w:left="360" w:hanging="360"/>
      </w:pPr>
      <w:rPr>
        <w:rFonts w:ascii="Droid Sans" w:eastAsiaTheme="minorEastAsia" w:hAnsi="Droid Sans" w:cs="DroidSans-Bold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FEC"/>
    <w:rsid w:val="00092F51"/>
    <w:rsid w:val="000B712F"/>
    <w:rsid w:val="00120712"/>
    <w:rsid w:val="00196AFE"/>
    <w:rsid w:val="001B7482"/>
    <w:rsid w:val="001C761A"/>
    <w:rsid w:val="00272BF5"/>
    <w:rsid w:val="003D09DC"/>
    <w:rsid w:val="0044003E"/>
    <w:rsid w:val="004C4DBA"/>
    <w:rsid w:val="00513620"/>
    <w:rsid w:val="00525335"/>
    <w:rsid w:val="005708AA"/>
    <w:rsid w:val="00635AFD"/>
    <w:rsid w:val="006A4981"/>
    <w:rsid w:val="007A7D48"/>
    <w:rsid w:val="008260B7"/>
    <w:rsid w:val="008C65F1"/>
    <w:rsid w:val="00902D8D"/>
    <w:rsid w:val="00971E26"/>
    <w:rsid w:val="0098271B"/>
    <w:rsid w:val="009F5691"/>
    <w:rsid w:val="00A618EC"/>
    <w:rsid w:val="00AB0D1B"/>
    <w:rsid w:val="00B965AF"/>
    <w:rsid w:val="00D26E48"/>
    <w:rsid w:val="00D65FEC"/>
    <w:rsid w:val="00E04182"/>
    <w:rsid w:val="00F322BC"/>
    <w:rsid w:val="00FB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aliases w:val="Droid 11"/>
    <w:qFormat/>
    <w:rsid w:val="001C761A"/>
    <w:pPr>
      <w:spacing w:after="0" w:line="240" w:lineRule="auto"/>
    </w:pPr>
    <w:rPr>
      <w:rFonts w:ascii="Droid Sans" w:hAnsi="Droid Sans"/>
    </w:rPr>
  </w:style>
  <w:style w:type="paragraph" w:styleId="berschrift1">
    <w:name w:val="heading 1"/>
    <w:basedOn w:val="Standard"/>
    <w:next w:val="Standard"/>
    <w:link w:val="berschrift1Zchn"/>
    <w:uiPriority w:val="9"/>
    <w:rsid w:val="005708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71A4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708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8DB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roid13">
    <w:name w:val="Droid 13"/>
    <w:basedOn w:val="Standard"/>
    <w:link w:val="Droid13Zchn"/>
    <w:qFormat/>
    <w:rsid w:val="005708AA"/>
    <w:rPr>
      <w:b/>
      <w:sz w:val="26"/>
    </w:rPr>
  </w:style>
  <w:style w:type="character" w:customStyle="1" w:styleId="Droid13Zchn">
    <w:name w:val="Droid 13 Zchn"/>
    <w:basedOn w:val="Absatz-Standardschriftart"/>
    <w:link w:val="Droid13"/>
    <w:rsid w:val="005708AA"/>
    <w:rPr>
      <w:rFonts w:ascii="Droid Sans" w:hAnsi="Droid Sans"/>
      <w:b/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08AA"/>
    <w:rPr>
      <w:rFonts w:asciiTheme="majorHAnsi" w:eastAsiaTheme="majorEastAsia" w:hAnsiTheme="majorHAnsi" w:cstheme="majorBidi"/>
      <w:b/>
      <w:bCs/>
      <w:color w:val="0071A4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708AA"/>
    <w:rPr>
      <w:rFonts w:asciiTheme="majorHAnsi" w:eastAsiaTheme="majorEastAsia" w:hAnsiTheme="majorHAnsi" w:cstheme="majorBidi"/>
      <w:b/>
      <w:bCs/>
      <w:color w:val="0098DB" w:themeColor="accent1"/>
    </w:rPr>
  </w:style>
  <w:style w:type="paragraph" w:customStyle="1" w:styleId="Droid13B">
    <w:name w:val="Droid 13 B"/>
    <w:basedOn w:val="Standard"/>
    <w:link w:val="Droid13BZchn"/>
    <w:qFormat/>
    <w:rsid w:val="005708AA"/>
    <w:rPr>
      <w:b/>
      <w:color w:val="0098DB" w:themeColor="accent1"/>
      <w:sz w:val="26"/>
    </w:rPr>
  </w:style>
  <w:style w:type="character" w:customStyle="1" w:styleId="Droid13BZchn">
    <w:name w:val="Droid 13 B Zchn"/>
    <w:basedOn w:val="Absatz-Standardschriftart"/>
    <w:link w:val="Droid13B"/>
    <w:rsid w:val="005708AA"/>
    <w:rPr>
      <w:rFonts w:ascii="Droid Sans" w:hAnsi="Droid Sans"/>
      <w:b/>
      <w:color w:val="0098DB" w:themeColor="accent1"/>
      <w:sz w:val="26"/>
    </w:rPr>
  </w:style>
  <w:style w:type="paragraph" w:customStyle="1" w:styleId="Droid19">
    <w:name w:val="Droid 19"/>
    <w:basedOn w:val="Standard"/>
    <w:link w:val="Droid19Zchn"/>
    <w:qFormat/>
    <w:rsid w:val="00D26E48"/>
    <w:rPr>
      <w:b/>
      <w:sz w:val="38"/>
    </w:rPr>
  </w:style>
  <w:style w:type="paragraph" w:customStyle="1" w:styleId="Droid36B">
    <w:name w:val="Droid 36 B"/>
    <w:basedOn w:val="Droid36"/>
    <w:qFormat/>
    <w:rsid w:val="00A618EC"/>
    <w:rPr>
      <w:color w:val="0098DB" w:themeColor="accent1"/>
    </w:rPr>
  </w:style>
  <w:style w:type="paragraph" w:customStyle="1" w:styleId="Droid19B">
    <w:name w:val="Droid 19 B"/>
    <w:basedOn w:val="Droid19"/>
    <w:link w:val="Droid19BZchn"/>
    <w:qFormat/>
    <w:rsid w:val="00F322BC"/>
    <w:rPr>
      <w:color w:val="0098DB" w:themeColor="accent1"/>
    </w:rPr>
  </w:style>
  <w:style w:type="paragraph" w:customStyle="1" w:styleId="Droid26">
    <w:name w:val="Droid 26"/>
    <w:basedOn w:val="Droid19"/>
    <w:link w:val="Droid26Zchn"/>
    <w:qFormat/>
    <w:rsid w:val="00F322BC"/>
    <w:rPr>
      <w:sz w:val="52"/>
    </w:rPr>
  </w:style>
  <w:style w:type="character" w:customStyle="1" w:styleId="Droid19BZchn">
    <w:name w:val="Droid 19 B Zchn"/>
    <w:basedOn w:val="Droid19Zchn"/>
    <w:link w:val="Droid19B"/>
    <w:rsid w:val="00F322BC"/>
    <w:rPr>
      <w:rFonts w:ascii="Droid Sans" w:hAnsi="Droid Sans"/>
      <w:b/>
      <w:color w:val="0098DB" w:themeColor="accent1"/>
      <w:sz w:val="38"/>
    </w:rPr>
  </w:style>
  <w:style w:type="character" w:customStyle="1" w:styleId="Droid19Zchn">
    <w:name w:val="Droid 19 Zchn"/>
    <w:basedOn w:val="Absatz-Standardschriftart"/>
    <w:link w:val="Droid19"/>
    <w:rsid w:val="00F322BC"/>
    <w:rPr>
      <w:rFonts w:ascii="Droid Sans" w:hAnsi="Droid Sans"/>
      <w:b/>
      <w:sz w:val="38"/>
    </w:rPr>
  </w:style>
  <w:style w:type="character" w:customStyle="1" w:styleId="Droid26Zchn">
    <w:name w:val="Droid 26 Zchn"/>
    <w:basedOn w:val="Droid19Zchn"/>
    <w:link w:val="Droid26"/>
    <w:rsid w:val="00F322BC"/>
    <w:rPr>
      <w:rFonts w:ascii="Droid Sans" w:hAnsi="Droid Sans"/>
      <w:b/>
      <w:sz w:val="52"/>
    </w:rPr>
  </w:style>
  <w:style w:type="paragraph" w:customStyle="1" w:styleId="Droid26B">
    <w:name w:val="Droid 26 B"/>
    <w:basedOn w:val="Droid26"/>
    <w:link w:val="Droid26BZchn"/>
    <w:qFormat/>
    <w:rsid w:val="00F322BC"/>
    <w:rPr>
      <w:color w:val="0098DB" w:themeColor="accent1"/>
    </w:rPr>
  </w:style>
  <w:style w:type="paragraph" w:customStyle="1" w:styleId="Droid36">
    <w:name w:val="Droid 36"/>
    <w:basedOn w:val="Standard"/>
    <w:link w:val="Droid36Zchn"/>
    <w:qFormat/>
    <w:rsid w:val="00A618EC"/>
    <w:rPr>
      <w:b/>
      <w:sz w:val="72"/>
    </w:rPr>
  </w:style>
  <w:style w:type="character" w:customStyle="1" w:styleId="Droid26BZchn">
    <w:name w:val="Droid 26 B Zchn"/>
    <w:basedOn w:val="Droid26Zchn"/>
    <w:link w:val="Droid26B"/>
    <w:rsid w:val="00F322BC"/>
    <w:rPr>
      <w:rFonts w:ascii="Droid Sans" w:hAnsi="Droid Sans"/>
      <w:b/>
      <w:color w:val="0098DB" w:themeColor="accent1"/>
      <w:sz w:val="52"/>
    </w:rPr>
  </w:style>
  <w:style w:type="character" w:customStyle="1" w:styleId="Droid36Zchn">
    <w:name w:val="Droid 36 Zchn"/>
    <w:basedOn w:val="Absatz-Standardschriftart"/>
    <w:link w:val="Droid36"/>
    <w:rsid w:val="00A618EC"/>
    <w:rPr>
      <w:rFonts w:ascii="Droid Sans" w:hAnsi="Droid Sans"/>
      <w:b/>
      <w:sz w:val="72"/>
    </w:rPr>
  </w:style>
  <w:style w:type="paragraph" w:styleId="Kopfzeile">
    <w:name w:val="header"/>
    <w:basedOn w:val="Standard"/>
    <w:link w:val="KopfzeileZchn"/>
    <w:uiPriority w:val="99"/>
    <w:unhideWhenUsed/>
    <w:rsid w:val="00196A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6AFE"/>
    <w:rPr>
      <w:rFonts w:ascii="Droid Sans" w:hAnsi="Droid Sans"/>
    </w:rPr>
  </w:style>
  <w:style w:type="paragraph" w:styleId="Fuzeile">
    <w:name w:val="footer"/>
    <w:basedOn w:val="Standard"/>
    <w:link w:val="FuzeileZchn"/>
    <w:uiPriority w:val="99"/>
    <w:unhideWhenUsed/>
    <w:rsid w:val="00196A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6AFE"/>
    <w:rPr>
      <w:rFonts w:ascii="Droid Sans" w:hAnsi="Droid Sans"/>
    </w:rPr>
  </w:style>
  <w:style w:type="paragraph" w:styleId="Listenabsatz">
    <w:name w:val="List Paragraph"/>
    <w:basedOn w:val="Standard"/>
    <w:uiPriority w:val="34"/>
    <w:qFormat/>
    <w:rsid w:val="00196AFE"/>
    <w:pPr>
      <w:spacing w:after="200"/>
      <w:ind w:left="720"/>
      <w:contextualSpacing/>
    </w:pPr>
    <w:rPr>
      <w:rFonts w:eastAsiaTheme="minorEastAsia"/>
      <w:sz w:val="24"/>
      <w:szCs w:val="24"/>
      <w:lang w:eastAsia="ja-JP"/>
    </w:rPr>
  </w:style>
  <w:style w:type="character" w:styleId="Hyperlink">
    <w:name w:val="Hyperlink"/>
    <w:basedOn w:val="Absatz-Standardschriftart"/>
    <w:uiPriority w:val="99"/>
    <w:unhideWhenUsed/>
    <w:rsid w:val="00196AF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F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FEC"/>
    <w:rPr>
      <w:rFonts w:ascii="Tahoma" w:hAnsi="Tahoma" w:cs="Tahoma"/>
      <w:sz w:val="16"/>
      <w:szCs w:val="16"/>
    </w:rPr>
  </w:style>
  <w:style w:type="character" w:customStyle="1" w:styleId="4n-j">
    <w:name w:val="_4n-j"/>
    <w:basedOn w:val="Absatz-Standardschriftart"/>
    <w:rsid w:val="00D65FEC"/>
  </w:style>
  <w:style w:type="character" w:customStyle="1" w:styleId="field-content">
    <w:name w:val="field-content"/>
    <w:basedOn w:val="Absatz-Standardschriftart"/>
    <w:rsid w:val="009F56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aliases w:val="Droid 11"/>
    <w:qFormat/>
    <w:rsid w:val="001C761A"/>
    <w:pPr>
      <w:spacing w:after="0" w:line="240" w:lineRule="auto"/>
    </w:pPr>
    <w:rPr>
      <w:rFonts w:ascii="Droid Sans" w:hAnsi="Droid Sans"/>
    </w:rPr>
  </w:style>
  <w:style w:type="paragraph" w:styleId="berschrift1">
    <w:name w:val="heading 1"/>
    <w:basedOn w:val="Standard"/>
    <w:next w:val="Standard"/>
    <w:link w:val="berschrift1Zchn"/>
    <w:uiPriority w:val="9"/>
    <w:rsid w:val="005708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71A4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708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8DB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roid13">
    <w:name w:val="Droid 13"/>
    <w:basedOn w:val="Standard"/>
    <w:link w:val="Droid13Zchn"/>
    <w:qFormat/>
    <w:rsid w:val="005708AA"/>
    <w:rPr>
      <w:b/>
      <w:sz w:val="26"/>
    </w:rPr>
  </w:style>
  <w:style w:type="character" w:customStyle="1" w:styleId="Droid13Zchn">
    <w:name w:val="Droid 13 Zchn"/>
    <w:basedOn w:val="Absatz-Standardschriftart"/>
    <w:link w:val="Droid13"/>
    <w:rsid w:val="005708AA"/>
    <w:rPr>
      <w:rFonts w:ascii="Droid Sans" w:hAnsi="Droid Sans"/>
      <w:b/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08AA"/>
    <w:rPr>
      <w:rFonts w:asciiTheme="majorHAnsi" w:eastAsiaTheme="majorEastAsia" w:hAnsiTheme="majorHAnsi" w:cstheme="majorBidi"/>
      <w:b/>
      <w:bCs/>
      <w:color w:val="0071A4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708AA"/>
    <w:rPr>
      <w:rFonts w:asciiTheme="majorHAnsi" w:eastAsiaTheme="majorEastAsia" w:hAnsiTheme="majorHAnsi" w:cstheme="majorBidi"/>
      <w:b/>
      <w:bCs/>
      <w:color w:val="0098DB" w:themeColor="accent1"/>
    </w:rPr>
  </w:style>
  <w:style w:type="paragraph" w:customStyle="1" w:styleId="Droid13B">
    <w:name w:val="Droid 13 B"/>
    <w:basedOn w:val="Standard"/>
    <w:link w:val="Droid13BZchn"/>
    <w:qFormat/>
    <w:rsid w:val="005708AA"/>
    <w:rPr>
      <w:b/>
      <w:color w:val="0098DB" w:themeColor="accent1"/>
      <w:sz w:val="26"/>
    </w:rPr>
  </w:style>
  <w:style w:type="character" w:customStyle="1" w:styleId="Droid13BZchn">
    <w:name w:val="Droid 13 B Zchn"/>
    <w:basedOn w:val="Absatz-Standardschriftart"/>
    <w:link w:val="Droid13B"/>
    <w:rsid w:val="005708AA"/>
    <w:rPr>
      <w:rFonts w:ascii="Droid Sans" w:hAnsi="Droid Sans"/>
      <w:b/>
      <w:color w:val="0098DB" w:themeColor="accent1"/>
      <w:sz w:val="26"/>
    </w:rPr>
  </w:style>
  <w:style w:type="paragraph" w:customStyle="1" w:styleId="Droid19">
    <w:name w:val="Droid 19"/>
    <w:basedOn w:val="Standard"/>
    <w:link w:val="Droid19Zchn"/>
    <w:qFormat/>
    <w:rsid w:val="00D26E48"/>
    <w:rPr>
      <w:b/>
      <w:sz w:val="38"/>
    </w:rPr>
  </w:style>
  <w:style w:type="paragraph" w:customStyle="1" w:styleId="Droid36B">
    <w:name w:val="Droid 36 B"/>
    <w:basedOn w:val="Droid36"/>
    <w:qFormat/>
    <w:rsid w:val="00A618EC"/>
    <w:rPr>
      <w:color w:val="0098DB" w:themeColor="accent1"/>
    </w:rPr>
  </w:style>
  <w:style w:type="paragraph" w:customStyle="1" w:styleId="Droid19B">
    <w:name w:val="Droid 19 B"/>
    <w:basedOn w:val="Droid19"/>
    <w:link w:val="Droid19BZchn"/>
    <w:qFormat/>
    <w:rsid w:val="00F322BC"/>
    <w:rPr>
      <w:color w:val="0098DB" w:themeColor="accent1"/>
    </w:rPr>
  </w:style>
  <w:style w:type="paragraph" w:customStyle="1" w:styleId="Droid26">
    <w:name w:val="Droid 26"/>
    <w:basedOn w:val="Droid19"/>
    <w:link w:val="Droid26Zchn"/>
    <w:qFormat/>
    <w:rsid w:val="00F322BC"/>
    <w:rPr>
      <w:sz w:val="52"/>
    </w:rPr>
  </w:style>
  <w:style w:type="character" w:customStyle="1" w:styleId="Droid19BZchn">
    <w:name w:val="Droid 19 B Zchn"/>
    <w:basedOn w:val="Droid19Zchn"/>
    <w:link w:val="Droid19B"/>
    <w:rsid w:val="00F322BC"/>
    <w:rPr>
      <w:rFonts w:ascii="Droid Sans" w:hAnsi="Droid Sans"/>
      <w:b/>
      <w:color w:val="0098DB" w:themeColor="accent1"/>
      <w:sz w:val="38"/>
    </w:rPr>
  </w:style>
  <w:style w:type="character" w:customStyle="1" w:styleId="Droid19Zchn">
    <w:name w:val="Droid 19 Zchn"/>
    <w:basedOn w:val="Absatz-Standardschriftart"/>
    <w:link w:val="Droid19"/>
    <w:rsid w:val="00F322BC"/>
    <w:rPr>
      <w:rFonts w:ascii="Droid Sans" w:hAnsi="Droid Sans"/>
      <w:b/>
      <w:sz w:val="38"/>
    </w:rPr>
  </w:style>
  <w:style w:type="character" w:customStyle="1" w:styleId="Droid26Zchn">
    <w:name w:val="Droid 26 Zchn"/>
    <w:basedOn w:val="Droid19Zchn"/>
    <w:link w:val="Droid26"/>
    <w:rsid w:val="00F322BC"/>
    <w:rPr>
      <w:rFonts w:ascii="Droid Sans" w:hAnsi="Droid Sans"/>
      <w:b/>
      <w:sz w:val="52"/>
    </w:rPr>
  </w:style>
  <w:style w:type="paragraph" w:customStyle="1" w:styleId="Droid26B">
    <w:name w:val="Droid 26 B"/>
    <w:basedOn w:val="Droid26"/>
    <w:link w:val="Droid26BZchn"/>
    <w:qFormat/>
    <w:rsid w:val="00F322BC"/>
    <w:rPr>
      <w:color w:val="0098DB" w:themeColor="accent1"/>
    </w:rPr>
  </w:style>
  <w:style w:type="paragraph" w:customStyle="1" w:styleId="Droid36">
    <w:name w:val="Droid 36"/>
    <w:basedOn w:val="Standard"/>
    <w:link w:val="Droid36Zchn"/>
    <w:qFormat/>
    <w:rsid w:val="00A618EC"/>
    <w:rPr>
      <w:b/>
      <w:sz w:val="72"/>
    </w:rPr>
  </w:style>
  <w:style w:type="character" w:customStyle="1" w:styleId="Droid26BZchn">
    <w:name w:val="Droid 26 B Zchn"/>
    <w:basedOn w:val="Droid26Zchn"/>
    <w:link w:val="Droid26B"/>
    <w:rsid w:val="00F322BC"/>
    <w:rPr>
      <w:rFonts w:ascii="Droid Sans" w:hAnsi="Droid Sans"/>
      <w:b/>
      <w:color w:val="0098DB" w:themeColor="accent1"/>
      <w:sz w:val="52"/>
    </w:rPr>
  </w:style>
  <w:style w:type="character" w:customStyle="1" w:styleId="Droid36Zchn">
    <w:name w:val="Droid 36 Zchn"/>
    <w:basedOn w:val="Absatz-Standardschriftart"/>
    <w:link w:val="Droid36"/>
    <w:rsid w:val="00A618EC"/>
    <w:rPr>
      <w:rFonts w:ascii="Droid Sans" w:hAnsi="Droid Sans"/>
      <w:b/>
      <w:sz w:val="72"/>
    </w:rPr>
  </w:style>
  <w:style w:type="paragraph" w:styleId="Kopfzeile">
    <w:name w:val="header"/>
    <w:basedOn w:val="Standard"/>
    <w:link w:val="KopfzeileZchn"/>
    <w:uiPriority w:val="99"/>
    <w:unhideWhenUsed/>
    <w:rsid w:val="00196A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6AFE"/>
    <w:rPr>
      <w:rFonts w:ascii="Droid Sans" w:hAnsi="Droid Sans"/>
    </w:rPr>
  </w:style>
  <w:style w:type="paragraph" w:styleId="Fuzeile">
    <w:name w:val="footer"/>
    <w:basedOn w:val="Standard"/>
    <w:link w:val="FuzeileZchn"/>
    <w:uiPriority w:val="99"/>
    <w:unhideWhenUsed/>
    <w:rsid w:val="00196A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6AFE"/>
    <w:rPr>
      <w:rFonts w:ascii="Droid Sans" w:hAnsi="Droid Sans"/>
    </w:rPr>
  </w:style>
  <w:style w:type="paragraph" w:styleId="Listenabsatz">
    <w:name w:val="List Paragraph"/>
    <w:basedOn w:val="Standard"/>
    <w:uiPriority w:val="34"/>
    <w:qFormat/>
    <w:rsid w:val="00196AFE"/>
    <w:pPr>
      <w:spacing w:after="200"/>
      <w:ind w:left="720"/>
      <w:contextualSpacing/>
    </w:pPr>
    <w:rPr>
      <w:rFonts w:eastAsiaTheme="minorEastAsia"/>
      <w:sz w:val="24"/>
      <w:szCs w:val="24"/>
      <w:lang w:eastAsia="ja-JP"/>
    </w:rPr>
  </w:style>
  <w:style w:type="character" w:styleId="Hyperlink">
    <w:name w:val="Hyperlink"/>
    <w:basedOn w:val="Absatz-Standardschriftart"/>
    <w:uiPriority w:val="99"/>
    <w:unhideWhenUsed/>
    <w:rsid w:val="00196AF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F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FEC"/>
    <w:rPr>
      <w:rFonts w:ascii="Tahoma" w:hAnsi="Tahoma" w:cs="Tahoma"/>
      <w:sz w:val="16"/>
      <w:szCs w:val="16"/>
    </w:rPr>
  </w:style>
  <w:style w:type="character" w:customStyle="1" w:styleId="4n-j">
    <w:name w:val="_4n-j"/>
    <w:basedOn w:val="Absatz-Standardschriftart"/>
    <w:rsid w:val="00D65FEC"/>
  </w:style>
  <w:style w:type="character" w:customStyle="1" w:styleId="field-content">
    <w:name w:val="field-content"/>
    <w:basedOn w:val="Absatz-Standardschriftart"/>
    <w:rsid w:val="009F5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://www.monheim.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hyperlink" Target="http://www.monheim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llgemein\Corporate%20Design%202016\Word-Vorlagen%20f&#252;r%20Plakate,%20Infoschreiben,%20Flyer%20etc\Flyer_Sechsseiter_mit_Titelbild.dotx" TargetMode="External"/></Relationships>
</file>

<file path=word/theme/theme1.xml><?xml version="1.0" encoding="utf-8"?>
<a:theme xmlns:a="http://schemas.openxmlformats.org/drawingml/2006/main" name="Larissa">
  <a:themeElements>
    <a:clrScheme name="Stadt Monheim am Rhein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8DB"/>
      </a:accent1>
      <a:accent2>
        <a:srgbClr val="689C26"/>
      </a:accent2>
      <a:accent3>
        <a:srgbClr val="C87313"/>
      </a:accent3>
      <a:accent4>
        <a:srgbClr val="E6BD00"/>
      </a:accent4>
      <a:accent5>
        <a:srgbClr val="CD361C"/>
      </a:accent5>
      <a:accent6>
        <a:srgbClr val="FFFFFF"/>
      </a:accent6>
      <a:hlink>
        <a:srgbClr val="000000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3C1DA-EFE5-41C9-9DFA-47EDB4871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Flyer_Sechsseiter_mit_Titelbild.dotx</Template>
  <TotalTime>0</TotalTime>
  <Pages>2</Pages>
  <Words>7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Monheim am Rhein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Hauke, Birte</dc:creator>
  <cp:lastModifiedBy>Gerhard, Julia</cp:lastModifiedBy>
  <cp:revision>2</cp:revision>
  <cp:lastPrinted>2018-02-21T13:50:00Z</cp:lastPrinted>
  <dcterms:created xsi:type="dcterms:W3CDTF">2018-02-21T13:55:00Z</dcterms:created>
  <dcterms:modified xsi:type="dcterms:W3CDTF">2018-02-21T13:55:00Z</dcterms:modified>
</cp:coreProperties>
</file>